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12EB37" w14:textId="77777777" w:rsidR="00DC5287" w:rsidRDefault="00DC5287" w:rsidP="00DC5287">
      <w:pPr>
        <w:rPr>
          <w:rFonts w:ascii="Spectral" w:hAnsi="Spectral" w:cs="Arial"/>
          <w:b/>
          <w:bCs/>
          <w:kern w:val="32"/>
          <w:sz w:val="28"/>
          <w:szCs w:val="28"/>
        </w:rPr>
      </w:pPr>
      <w:bookmarkStart w:id="0" w:name="standardtekst"/>
      <w:bookmarkEnd w:id="0"/>
      <w:r w:rsidRPr="00466F50">
        <w:rPr>
          <w:rFonts w:ascii="Spectral" w:hAnsi="Spectral" w:cs="Arial"/>
          <w:b/>
          <w:bCs/>
          <w:kern w:val="32"/>
          <w:sz w:val="28"/>
          <w:szCs w:val="28"/>
        </w:rPr>
        <w:t xml:space="preserve">Informationsskema til </w:t>
      </w:r>
      <w:r>
        <w:rPr>
          <w:rFonts w:ascii="Spectral" w:hAnsi="Spectral" w:cs="Arial"/>
          <w:b/>
          <w:bCs/>
          <w:kern w:val="32"/>
          <w:sz w:val="28"/>
          <w:szCs w:val="28"/>
        </w:rPr>
        <w:t>prisen som Årets Ungdomskommune</w:t>
      </w:r>
      <w:r w:rsidRPr="00466F50">
        <w:rPr>
          <w:rFonts w:ascii="Spectral" w:hAnsi="Spectral" w:cs="Arial"/>
          <w:b/>
          <w:bCs/>
          <w:kern w:val="32"/>
          <w:sz w:val="28"/>
          <w:szCs w:val="28"/>
        </w:rPr>
        <w:t xml:space="preserve"> </w:t>
      </w:r>
    </w:p>
    <w:p w14:paraId="44D68CD9" w14:textId="7D836AF2" w:rsidR="00DC5287" w:rsidRPr="00F243EA" w:rsidRDefault="00DC5287" w:rsidP="00DC5287">
      <w:pPr>
        <w:rPr>
          <w:rFonts w:ascii="Spectral" w:hAnsi="Spectral"/>
          <w:sz w:val="22"/>
          <w:szCs w:val="22"/>
        </w:rPr>
      </w:pPr>
      <w:r w:rsidRPr="00466F50">
        <w:rPr>
          <w:rFonts w:ascii="Spectral" w:hAnsi="Spectral"/>
          <w:sz w:val="22"/>
          <w:szCs w:val="22"/>
        </w:rPr>
        <w:t xml:space="preserve">Skema udfyldes for at sikre korrekt baggrunds- og kontaktinformation. Skemaet vedlægges indstilling til </w:t>
      </w:r>
      <w:r>
        <w:rPr>
          <w:rFonts w:ascii="Spectral" w:hAnsi="Spectral"/>
          <w:sz w:val="22"/>
          <w:szCs w:val="22"/>
        </w:rPr>
        <w:t>Årets Ungdomskommune</w:t>
      </w:r>
      <w:r w:rsidRPr="00466F50">
        <w:rPr>
          <w:rFonts w:ascii="Spectral" w:hAnsi="Spectral"/>
          <w:sz w:val="22"/>
          <w:szCs w:val="22"/>
        </w:rPr>
        <w:t xml:space="preserve"> og sendes herefter til </w:t>
      </w:r>
      <w:hyperlink r:id="rId12" w:history="1">
        <w:r w:rsidRPr="00466F50">
          <w:rPr>
            <w:rFonts w:ascii="Spectral" w:hAnsi="Spectral"/>
            <w:b/>
            <w:bCs/>
            <w:sz w:val="22"/>
            <w:szCs w:val="22"/>
          </w:rPr>
          <w:t>duf@duf.dk</w:t>
        </w:r>
      </w:hyperlink>
      <w:r w:rsidRPr="00466F50">
        <w:rPr>
          <w:rFonts w:ascii="Spectral" w:hAnsi="Spectral"/>
          <w:sz w:val="22"/>
          <w:szCs w:val="22"/>
        </w:rPr>
        <w:t xml:space="preserve"> </w:t>
      </w:r>
      <w:r>
        <w:rPr>
          <w:rFonts w:ascii="Spectral" w:hAnsi="Spectral"/>
          <w:sz w:val="22"/>
          <w:szCs w:val="22"/>
        </w:rPr>
        <w:t>med ’Årets Ungdomskommune 202</w:t>
      </w:r>
      <w:r>
        <w:rPr>
          <w:rFonts w:ascii="Spectral" w:hAnsi="Spectral"/>
          <w:sz w:val="22"/>
          <w:szCs w:val="22"/>
        </w:rPr>
        <w:t>7</w:t>
      </w:r>
      <w:r>
        <w:rPr>
          <w:rFonts w:ascii="Spectral" w:hAnsi="Spectral"/>
          <w:sz w:val="22"/>
          <w:szCs w:val="22"/>
        </w:rPr>
        <w:t>’ i emnefeltet</w:t>
      </w:r>
      <w:r w:rsidRPr="00466F50">
        <w:rPr>
          <w:rFonts w:ascii="Spectral" w:hAnsi="Spectral"/>
          <w:sz w:val="22"/>
          <w:szCs w:val="22"/>
        </w:rPr>
        <w:t>, senest</w:t>
      </w:r>
      <w:r>
        <w:rPr>
          <w:rFonts w:ascii="Spectral" w:hAnsi="Spectral"/>
          <w:sz w:val="22"/>
          <w:szCs w:val="22"/>
        </w:rPr>
        <w:t xml:space="preserve"> </w:t>
      </w:r>
      <w:r>
        <w:rPr>
          <w:rFonts w:ascii="Spectral" w:hAnsi="Spectral"/>
          <w:sz w:val="22"/>
          <w:szCs w:val="22"/>
        </w:rPr>
        <w:t>2</w:t>
      </w:r>
      <w:r>
        <w:rPr>
          <w:rFonts w:ascii="Spectral" w:hAnsi="Spectral"/>
          <w:sz w:val="22"/>
          <w:szCs w:val="22"/>
        </w:rPr>
        <w:t>. december 202</w:t>
      </w:r>
      <w:r>
        <w:rPr>
          <w:rFonts w:ascii="Spectral" w:hAnsi="Spectral"/>
          <w:sz w:val="22"/>
          <w:szCs w:val="22"/>
        </w:rPr>
        <w:t>6</w:t>
      </w:r>
      <w:r w:rsidRPr="00466F50">
        <w:rPr>
          <w:rFonts w:ascii="Spectral" w:hAnsi="Spectral"/>
          <w:sz w:val="22"/>
          <w:szCs w:val="22"/>
        </w:rPr>
        <w:t>.</w:t>
      </w:r>
    </w:p>
    <w:p w14:paraId="75E641F0" w14:textId="77777777" w:rsidR="00DC5287" w:rsidRPr="00466F50" w:rsidRDefault="00DC5287" w:rsidP="00DC5287">
      <w:pPr>
        <w:rPr>
          <w:rFonts w:ascii="Spectral" w:hAnsi="Spectr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2"/>
        <w:gridCol w:w="6498"/>
      </w:tblGrid>
      <w:tr w:rsidR="00DC5287" w:rsidRPr="00466F50" w14:paraId="4BEBB964" w14:textId="77777777" w:rsidTr="008B605E">
        <w:trPr>
          <w:trHeight w:hRule="exact" w:val="583"/>
        </w:trPr>
        <w:tc>
          <w:tcPr>
            <w:tcW w:w="9746" w:type="dxa"/>
            <w:gridSpan w:val="2"/>
            <w:shd w:val="clear" w:color="auto" w:fill="A6A6A6" w:themeFill="background2" w:themeFillShade="A6"/>
            <w:vAlign w:val="center"/>
          </w:tcPr>
          <w:p w14:paraId="1D7C7D9D" w14:textId="77777777" w:rsidR="00DC5287" w:rsidRPr="00466F50" w:rsidRDefault="00DC5287" w:rsidP="008B605E">
            <w:pPr>
              <w:rPr>
                <w:rFonts w:ascii="Spectral" w:hAnsi="Spectral" w:cs="Arial"/>
                <w:b/>
                <w:bCs/>
                <w:kern w:val="32"/>
                <w:sz w:val="22"/>
                <w:szCs w:val="32"/>
              </w:rPr>
            </w:pPr>
            <w:r w:rsidRPr="00466F50">
              <w:rPr>
                <w:rFonts w:ascii="Spectral" w:hAnsi="Spectral" w:cs="Arial"/>
                <w:b/>
                <w:bCs/>
                <w:kern w:val="32"/>
                <w:sz w:val="22"/>
                <w:szCs w:val="32"/>
              </w:rPr>
              <w:t>Indstiller (navn på den privatperson, forening eller kommune der indstiller)</w:t>
            </w:r>
          </w:p>
        </w:tc>
      </w:tr>
      <w:tr w:rsidR="00DC5287" w:rsidRPr="00466F50" w14:paraId="158A405F" w14:textId="77777777" w:rsidTr="008B605E">
        <w:trPr>
          <w:trHeight w:hRule="exact" w:val="340"/>
        </w:trPr>
        <w:tc>
          <w:tcPr>
            <w:tcW w:w="3030" w:type="dxa"/>
            <w:vAlign w:val="center"/>
          </w:tcPr>
          <w:p w14:paraId="2D340480" w14:textId="77777777" w:rsidR="00DC5287" w:rsidRPr="00466F50" w:rsidRDefault="00DC5287" w:rsidP="008B605E">
            <w:pPr>
              <w:rPr>
                <w:rFonts w:ascii="Spectral" w:hAnsi="Spectral" w:cs="Arial"/>
                <w:b/>
                <w:bCs/>
                <w:kern w:val="32"/>
                <w:sz w:val="22"/>
                <w:szCs w:val="32"/>
              </w:rPr>
            </w:pPr>
            <w:r w:rsidRPr="00466F50">
              <w:rPr>
                <w:rFonts w:ascii="Spectral" w:hAnsi="Spectral" w:cs="Arial"/>
                <w:kern w:val="32"/>
                <w:sz w:val="22"/>
                <w:szCs w:val="32"/>
              </w:rPr>
              <w:t>Navn:</w:t>
            </w:r>
          </w:p>
        </w:tc>
        <w:tc>
          <w:tcPr>
            <w:tcW w:w="6716" w:type="dxa"/>
            <w:vAlign w:val="center"/>
          </w:tcPr>
          <w:p w14:paraId="3F9D6DCE" w14:textId="77777777" w:rsidR="00DC5287" w:rsidRPr="00466F50" w:rsidRDefault="00DC5287" w:rsidP="008B605E">
            <w:pPr>
              <w:rPr>
                <w:rFonts w:ascii="Spectral" w:hAnsi="Spectral" w:cs="Arial"/>
                <w:b/>
                <w:bCs/>
                <w:kern w:val="32"/>
                <w:sz w:val="22"/>
                <w:szCs w:val="22"/>
              </w:rPr>
            </w:pPr>
          </w:p>
        </w:tc>
      </w:tr>
      <w:tr w:rsidR="00DC5287" w:rsidRPr="00466F50" w14:paraId="2D44D9F7" w14:textId="77777777" w:rsidTr="008B605E">
        <w:trPr>
          <w:trHeight w:hRule="exact" w:val="465"/>
        </w:trPr>
        <w:tc>
          <w:tcPr>
            <w:tcW w:w="9746" w:type="dxa"/>
            <w:gridSpan w:val="2"/>
            <w:shd w:val="clear" w:color="auto" w:fill="A6A6A6" w:themeFill="background2" w:themeFillShade="A6"/>
            <w:vAlign w:val="center"/>
          </w:tcPr>
          <w:p w14:paraId="73D42964" w14:textId="77777777" w:rsidR="00DC5287" w:rsidRPr="00466F50" w:rsidRDefault="00DC5287" w:rsidP="008B605E">
            <w:pPr>
              <w:rPr>
                <w:rFonts w:ascii="Spectral" w:hAnsi="Spectral" w:cs="Arial"/>
                <w:b/>
                <w:bCs/>
                <w:kern w:val="32"/>
                <w:sz w:val="22"/>
                <w:szCs w:val="32"/>
              </w:rPr>
            </w:pPr>
            <w:r w:rsidRPr="00466F50">
              <w:rPr>
                <w:rFonts w:ascii="Spectral" w:hAnsi="Spectral" w:cs="Arial"/>
                <w:b/>
                <w:bCs/>
                <w:kern w:val="32"/>
                <w:sz w:val="22"/>
                <w:szCs w:val="32"/>
              </w:rPr>
              <w:t>Kontaktperson (hvis forening eller kommune)</w:t>
            </w:r>
          </w:p>
        </w:tc>
      </w:tr>
      <w:tr w:rsidR="00DC5287" w:rsidRPr="00466F50" w14:paraId="5B41128F" w14:textId="77777777" w:rsidTr="008B605E">
        <w:trPr>
          <w:trHeight w:hRule="exact" w:val="340"/>
        </w:trPr>
        <w:tc>
          <w:tcPr>
            <w:tcW w:w="3030" w:type="dxa"/>
            <w:vAlign w:val="center"/>
          </w:tcPr>
          <w:p w14:paraId="456A9D4A" w14:textId="77777777" w:rsidR="00DC5287" w:rsidRPr="00466F50" w:rsidRDefault="00DC5287" w:rsidP="008B605E">
            <w:pPr>
              <w:rPr>
                <w:rFonts w:ascii="Spectral" w:hAnsi="Spectral" w:cs="Arial"/>
                <w:kern w:val="32"/>
                <w:sz w:val="22"/>
                <w:szCs w:val="32"/>
              </w:rPr>
            </w:pPr>
            <w:r w:rsidRPr="00466F50">
              <w:rPr>
                <w:rFonts w:ascii="Spectral" w:hAnsi="Spectral" w:cs="Arial"/>
                <w:kern w:val="32"/>
                <w:sz w:val="22"/>
                <w:szCs w:val="32"/>
              </w:rPr>
              <w:t>Navn:</w:t>
            </w:r>
          </w:p>
        </w:tc>
        <w:tc>
          <w:tcPr>
            <w:tcW w:w="6716" w:type="dxa"/>
            <w:vAlign w:val="center"/>
          </w:tcPr>
          <w:p w14:paraId="26210171" w14:textId="77777777" w:rsidR="00DC5287" w:rsidRPr="00466F50" w:rsidRDefault="00DC5287" w:rsidP="008B605E">
            <w:pPr>
              <w:rPr>
                <w:rFonts w:ascii="Spectral" w:hAnsi="Spectral" w:cs="Arial"/>
                <w:b/>
                <w:bCs/>
                <w:kern w:val="32"/>
                <w:sz w:val="22"/>
                <w:szCs w:val="32"/>
              </w:rPr>
            </w:pPr>
          </w:p>
        </w:tc>
      </w:tr>
      <w:tr w:rsidR="00DC5287" w:rsidRPr="00466F50" w14:paraId="1C1044BE" w14:textId="77777777" w:rsidTr="008B605E">
        <w:trPr>
          <w:trHeight w:hRule="exact" w:val="340"/>
        </w:trPr>
        <w:tc>
          <w:tcPr>
            <w:tcW w:w="3030" w:type="dxa"/>
            <w:vAlign w:val="center"/>
          </w:tcPr>
          <w:p w14:paraId="6A71CEDD" w14:textId="77777777" w:rsidR="00DC5287" w:rsidRPr="00466F50" w:rsidRDefault="00DC5287" w:rsidP="008B605E">
            <w:pPr>
              <w:rPr>
                <w:rFonts w:ascii="Spectral" w:hAnsi="Spectral" w:cs="Arial"/>
                <w:kern w:val="32"/>
                <w:sz w:val="22"/>
                <w:szCs w:val="32"/>
              </w:rPr>
            </w:pPr>
            <w:r w:rsidRPr="00466F50">
              <w:rPr>
                <w:rFonts w:ascii="Spectral" w:hAnsi="Spectral" w:cs="Arial"/>
                <w:kern w:val="32"/>
                <w:sz w:val="22"/>
                <w:szCs w:val="32"/>
              </w:rPr>
              <w:t>Tlf.nr.:</w:t>
            </w:r>
          </w:p>
        </w:tc>
        <w:tc>
          <w:tcPr>
            <w:tcW w:w="6716" w:type="dxa"/>
            <w:vAlign w:val="center"/>
          </w:tcPr>
          <w:p w14:paraId="2B19E91A" w14:textId="77777777" w:rsidR="00DC5287" w:rsidRPr="00466F50" w:rsidRDefault="00DC5287" w:rsidP="008B605E">
            <w:pPr>
              <w:rPr>
                <w:rFonts w:ascii="Spectral" w:hAnsi="Spectral" w:cs="Arial"/>
                <w:b/>
                <w:bCs/>
                <w:kern w:val="32"/>
                <w:sz w:val="22"/>
                <w:szCs w:val="32"/>
              </w:rPr>
            </w:pPr>
          </w:p>
        </w:tc>
      </w:tr>
      <w:tr w:rsidR="00DC5287" w:rsidRPr="00466F50" w14:paraId="588353A9" w14:textId="77777777" w:rsidTr="008B605E">
        <w:trPr>
          <w:trHeight w:hRule="exact" w:val="340"/>
        </w:trPr>
        <w:tc>
          <w:tcPr>
            <w:tcW w:w="3030" w:type="dxa"/>
            <w:vAlign w:val="center"/>
          </w:tcPr>
          <w:p w14:paraId="3729ECA3" w14:textId="77777777" w:rsidR="00DC5287" w:rsidRPr="00466F50" w:rsidRDefault="00DC5287" w:rsidP="008B605E">
            <w:pPr>
              <w:rPr>
                <w:rFonts w:ascii="Spectral" w:hAnsi="Spectral" w:cs="Arial"/>
                <w:kern w:val="32"/>
                <w:sz w:val="22"/>
                <w:szCs w:val="32"/>
              </w:rPr>
            </w:pPr>
            <w:r w:rsidRPr="00466F50">
              <w:rPr>
                <w:rFonts w:ascii="Spectral" w:hAnsi="Spectral" w:cs="Arial"/>
                <w:kern w:val="32"/>
                <w:sz w:val="22"/>
                <w:szCs w:val="32"/>
              </w:rPr>
              <w:t>E-mail:</w:t>
            </w:r>
          </w:p>
        </w:tc>
        <w:tc>
          <w:tcPr>
            <w:tcW w:w="6716" w:type="dxa"/>
            <w:vAlign w:val="center"/>
          </w:tcPr>
          <w:p w14:paraId="5E680B38" w14:textId="77777777" w:rsidR="00DC5287" w:rsidRPr="00466F50" w:rsidRDefault="00DC5287" w:rsidP="008B605E">
            <w:pPr>
              <w:rPr>
                <w:rFonts w:ascii="Spectral" w:hAnsi="Spectral" w:cs="Arial"/>
                <w:b/>
                <w:bCs/>
                <w:kern w:val="32"/>
                <w:sz w:val="22"/>
                <w:szCs w:val="32"/>
              </w:rPr>
            </w:pPr>
          </w:p>
        </w:tc>
      </w:tr>
      <w:tr w:rsidR="00DC5287" w:rsidRPr="00466F50" w14:paraId="04A060FB" w14:textId="77777777" w:rsidTr="008B605E">
        <w:trPr>
          <w:trHeight w:hRule="exact" w:val="513"/>
        </w:trPr>
        <w:tc>
          <w:tcPr>
            <w:tcW w:w="9746" w:type="dxa"/>
            <w:gridSpan w:val="2"/>
            <w:shd w:val="clear" w:color="auto" w:fill="A6A6A6" w:themeFill="background2" w:themeFillShade="A6"/>
            <w:vAlign w:val="center"/>
          </w:tcPr>
          <w:p w14:paraId="412D5EF3" w14:textId="77777777" w:rsidR="00DC5287" w:rsidRPr="00466F50" w:rsidRDefault="00DC5287" w:rsidP="008B605E">
            <w:pPr>
              <w:rPr>
                <w:rFonts w:ascii="Spectral" w:hAnsi="Spectral" w:cs="Arial"/>
                <w:b/>
                <w:bCs/>
                <w:kern w:val="32"/>
                <w:sz w:val="22"/>
                <w:szCs w:val="32"/>
              </w:rPr>
            </w:pPr>
            <w:r w:rsidRPr="00466F50">
              <w:rPr>
                <w:rFonts w:ascii="Spectral" w:hAnsi="Spectral" w:cs="Arial"/>
                <w:b/>
                <w:bCs/>
                <w:kern w:val="32"/>
                <w:sz w:val="22"/>
                <w:szCs w:val="32"/>
              </w:rPr>
              <w:t>Pressekontakt (kun hvis anden kontakt end ovenstående)</w:t>
            </w:r>
          </w:p>
        </w:tc>
      </w:tr>
      <w:tr w:rsidR="00DC5287" w:rsidRPr="00466F50" w14:paraId="0C928574" w14:textId="77777777" w:rsidTr="008B605E">
        <w:trPr>
          <w:trHeight w:hRule="exact" w:val="340"/>
        </w:trPr>
        <w:tc>
          <w:tcPr>
            <w:tcW w:w="3030" w:type="dxa"/>
            <w:vAlign w:val="center"/>
          </w:tcPr>
          <w:p w14:paraId="17B5225A" w14:textId="77777777" w:rsidR="00DC5287" w:rsidRPr="00466F50" w:rsidRDefault="00DC5287" w:rsidP="008B605E">
            <w:pPr>
              <w:rPr>
                <w:rFonts w:ascii="Spectral" w:hAnsi="Spectral" w:cs="Arial"/>
                <w:kern w:val="32"/>
                <w:sz w:val="22"/>
                <w:szCs w:val="32"/>
              </w:rPr>
            </w:pPr>
            <w:r w:rsidRPr="00466F50">
              <w:rPr>
                <w:rFonts w:ascii="Spectral" w:hAnsi="Spectral" w:cs="Arial"/>
                <w:kern w:val="32"/>
                <w:sz w:val="22"/>
                <w:szCs w:val="32"/>
              </w:rPr>
              <w:t>Navn:</w:t>
            </w:r>
          </w:p>
        </w:tc>
        <w:tc>
          <w:tcPr>
            <w:tcW w:w="6716" w:type="dxa"/>
            <w:vAlign w:val="center"/>
          </w:tcPr>
          <w:p w14:paraId="1AF38DC5" w14:textId="77777777" w:rsidR="00DC5287" w:rsidRPr="00466F50" w:rsidRDefault="00DC5287" w:rsidP="008B605E">
            <w:pPr>
              <w:rPr>
                <w:rFonts w:ascii="Spectral" w:hAnsi="Spectral" w:cs="Arial"/>
                <w:b/>
                <w:bCs/>
                <w:kern w:val="32"/>
                <w:sz w:val="22"/>
                <w:szCs w:val="32"/>
              </w:rPr>
            </w:pPr>
          </w:p>
        </w:tc>
      </w:tr>
      <w:tr w:rsidR="00DC5287" w:rsidRPr="00466F50" w14:paraId="57683255" w14:textId="77777777" w:rsidTr="008B605E">
        <w:trPr>
          <w:trHeight w:hRule="exact" w:val="340"/>
        </w:trPr>
        <w:tc>
          <w:tcPr>
            <w:tcW w:w="3030" w:type="dxa"/>
            <w:vAlign w:val="center"/>
          </w:tcPr>
          <w:p w14:paraId="6C16602C" w14:textId="77777777" w:rsidR="00DC5287" w:rsidRPr="00466F50" w:rsidRDefault="00DC5287" w:rsidP="008B605E">
            <w:pPr>
              <w:rPr>
                <w:rFonts w:ascii="Spectral" w:hAnsi="Spectral" w:cs="Arial"/>
                <w:kern w:val="32"/>
                <w:sz w:val="22"/>
                <w:szCs w:val="32"/>
              </w:rPr>
            </w:pPr>
            <w:r w:rsidRPr="00466F50">
              <w:rPr>
                <w:rFonts w:ascii="Spectral" w:hAnsi="Spectral" w:cs="Arial"/>
                <w:kern w:val="32"/>
                <w:sz w:val="22"/>
                <w:szCs w:val="32"/>
              </w:rPr>
              <w:t>Tlf.nr.:</w:t>
            </w:r>
          </w:p>
        </w:tc>
        <w:tc>
          <w:tcPr>
            <w:tcW w:w="6716" w:type="dxa"/>
            <w:vAlign w:val="center"/>
          </w:tcPr>
          <w:p w14:paraId="31745832" w14:textId="77777777" w:rsidR="00DC5287" w:rsidRPr="00466F50" w:rsidRDefault="00DC5287" w:rsidP="008B605E">
            <w:pPr>
              <w:rPr>
                <w:rFonts w:ascii="Spectral" w:hAnsi="Spectral" w:cs="Arial"/>
                <w:b/>
                <w:bCs/>
                <w:kern w:val="32"/>
                <w:sz w:val="22"/>
                <w:szCs w:val="32"/>
              </w:rPr>
            </w:pPr>
          </w:p>
        </w:tc>
      </w:tr>
      <w:tr w:rsidR="00DC5287" w:rsidRPr="00466F50" w14:paraId="6C7E8352" w14:textId="77777777" w:rsidTr="008B605E">
        <w:trPr>
          <w:trHeight w:hRule="exact" w:val="340"/>
        </w:trPr>
        <w:tc>
          <w:tcPr>
            <w:tcW w:w="3030" w:type="dxa"/>
            <w:vAlign w:val="center"/>
          </w:tcPr>
          <w:p w14:paraId="535FBB3F" w14:textId="77777777" w:rsidR="00DC5287" w:rsidRPr="00466F50" w:rsidRDefault="00DC5287" w:rsidP="008B605E">
            <w:pPr>
              <w:rPr>
                <w:rFonts w:ascii="Spectral" w:hAnsi="Spectral" w:cs="Arial"/>
                <w:kern w:val="32"/>
                <w:sz w:val="22"/>
                <w:szCs w:val="32"/>
              </w:rPr>
            </w:pPr>
            <w:r w:rsidRPr="00466F50">
              <w:rPr>
                <w:rFonts w:ascii="Spectral" w:hAnsi="Spectral" w:cs="Arial"/>
                <w:kern w:val="32"/>
                <w:sz w:val="22"/>
                <w:szCs w:val="32"/>
              </w:rPr>
              <w:t>E-mail:</w:t>
            </w:r>
          </w:p>
        </w:tc>
        <w:tc>
          <w:tcPr>
            <w:tcW w:w="6716" w:type="dxa"/>
            <w:vAlign w:val="center"/>
          </w:tcPr>
          <w:p w14:paraId="1A9F4DF6" w14:textId="77777777" w:rsidR="00DC5287" w:rsidRPr="00466F50" w:rsidRDefault="00DC5287" w:rsidP="008B605E">
            <w:pPr>
              <w:rPr>
                <w:rFonts w:ascii="Spectral" w:hAnsi="Spectral" w:cs="Arial"/>
                <w:b/>
                <w:bCs/>
                <w:kern w:val="32"/>
                <w:sz w:val="22"/>
                <w:szCs w:val="32"/>
              </w:rPr>
            </w:pPr>
          </w:p>
        </w:tc>
      </w:tr>
      <w:tr w:rsidR="00DC5287" w:rsidRPr="00466F50" w14:paraId="072D430F" w14:textId="77777777" w:rsidTr="008B605E">
        <w:trPr>
          <w:trHeight w:hRule="exact" w:val="703"/>
        </w:trPr>
        <w:tc>
          <w:tcPr>
            <w:tcW w:w="9746" w:type="dxa"/>
            <w:gridSpan w:val="2"/>
            <w:shd w:val="clear" w:color="auto" w:fill="A6A6A6" w:themeFill="background2" w:themeFillShade="A6"/>
            <w:vAlign w:val="center"/>
          </w:tcPr>
          <w:p w14:paraId="4C80E064" w14:textId="77777777" w:rsidR="00DC5287" w:rsidRPr="00466F50" w:rsidRDefault="00DC5287" w:rsidP="008B605E">
            <w:pPr>
              <w:rPr>
                <w:rFonts w:ascii="Spectral" w:hAnsi="Spectral" w:cs="Arial"/>
                <w:b/>
                <w:bCs/>
                <w:kern w:val="32"/>
                <w:sz w:val="22"/>
                <w:szCs w:val="32"/>
              </w:rPr>
            </w:pPr>
            <w:r w:rsidRPr="00466F50">
              <w:rPr>
                <w:rFonts w:ascii="Spectral" w:hAnsi="Spectral" w:cs="Arial"/>
                <w:b/>
                <w:bCs/>
                <w:kern w:val="32"/>
                <w:sz w:val="22"/>
                <w:szCs w:val="32"/>
              </w:rPr>
              <w:t xml:space="preserve">Om indstillingen til </w:t>
            </w:r>
            <w:r>
              <w:rPr>
                <w:rFonts w:ascii="Spectral" w:hAnsi="Spectral" w:cs="Arial"/>
                <w:b/>
                <w:bCs/>
                <w:kern w:val="32"/>
                <w:sz w:val="22"/>
                <w:szCs w:val="32"/>
              </w:rPr>
              <w:t>Årets Ungdomskommune</w:t>
            </w:r>
            <w:r w:rsidRPr="00466F50">
              <w:rPr>
                <w:rFonts w:ascii="Spectral" w:hAnsi="Spectral" w:cs="Arial"/>
                <w:b/>
                <w:bCs/>
                <w:kern w:val="32"/>
                <w:sz w:val="22"/>
                <w:szCs w:val="32"/>
              </w:rPr>
              <w:br/>
              <w:t xml:space="preserve">(se overordnede kriterier </w:t>
            </w:r>
            <w:r w:rsidRPr="00466F50">
              <w:rPr>
                <w:rFonts w:ascii="Spectral" w:hAnsi="Spectral" w:cs="Arial"/>
                <w:b/>
                <w:bCs/>
                <w:kern w:val="32"/>
                <w:sz w:val="22"/>
                <w:szCs w:val="22"/>
              </w:rPr>
              <w:t xml:space="preserve">på </w:t>
            </w:r>
            <w:r w:rsidRPr="00866E47">
              <w:rPr>
                <w:rFonts w:ascii="Spectral" w:hAnsi="Spectral" w:cs="Arial"/>
                <w:b/>
                <w:bCs/>
                <w:kern w:val="32"/>
                <w:sz w:val="22"/>
                <w:szCs w:val="22"/>
              </w:rPr>
              <w:t>https://duf.dk/artikel/kriterier-for-ungdomskommuneprisen</w:t>
            </w:r>
            <w:r>
              <w:rPr>
                <w:rFonts w:ascii="Spectral" w:hAnsi="Spectral"/>
                <w:b/>
                <w:bCs/>
                <w:sz w:val="22"/>
                <w:szCs w:val="22"/>
              </w:rPr>
              <w:t>)</w:t>
            </w:r>
          </w:p>
        </w:tc>
      </w:tr>
      <w:tr w:rsidR="00DC5287" w:rsidRPr="00466F50" w14:paraId="31B5F8D5" w14:textId="77777777" w:rsidTr="008B605E">
        <w:trPr>
          <w:trHeight w:hRule="exact" w:val="779"/>
        </w:trPr>
        <w:tc>
          <w:tcPr>
            <w:tcW w:w="9746" w:type="dxa"/>
            <w:gridSpan w:val="2"/>
            <w:shd w:val="clear" w:color="auto" w:fill="D9D9D9" w:themeFill="background2" w:themeFillShade="D9"/>
            <w:vAlign w:val="center"/>
          </w:tcPr>
          <w:p w14:paraId="6E724B0C" w14:textId="77777777" w:rsidR="00DC5287" w:rsidRPr="00466F50" w:rsidRDefault="00DC5287" w:rsidP="008B605E">
            <w:pPr>
              <w:rPr>
                <w:rFonts w:ascii="Spectral" w:hAnsi="Spectral" w:cs="Arial"/>
                <w:b/>
                <w:bCs/>
                <w:kern w:val="32"/>
                <w:sz w:val="22"/>
                <w:szCs w:val="32"/>
              </w:rPr>
            </w:pPr>
            <w:r w:rsidRPr="00466F50">
              <w:rPr>
                <w:rFonts w:ascii="Spectral" w:hAnsi="Spectral" w:cs="Arial"/>
                <w:b/>
                <w:bCs/>
                <w:kern w:val="32"/>
                <w:sz w:val="22"/>
                <w:szCs w:val="32"/>
              </w:rPr>
              <w:t>Der er i indstillingen lagt særlig vægt på kommunens ungeindsats inden for følgende områder: (sæt 1-3 krydser)</w:t>
            </w:r>
          </w:p>
        </w:tc>
      </w:tr>
      <w:tr w:rsidR="00DC5287" w:rsidRPr="00466F50" w14:paraId="05340C9E" w14:textId="77777777" w:rsidTr="002C736F">
        <w:trPr>
          <w:trHeight w:hRule="exact" w:val="1066"/>
        </w:trPr>
        <w:tc>
          <w:tcPr>
            <w:tcW w:w="3030" w:type="dxa"/>
            <w:vAlign w:val="center"/>
          </w:tcPr>
          <w:p w14:paraId="2D17C564" w14:textId="59F4B325" w:rsidR="00DC5287" w:rsidRPr="00466F50" w:rsidRDefault="00DC5287" w:rsidP="00DC5287">
            <w:pPr>
              <w:numPr>
                <w:ilvl w:val="0"/>
                <w:numId w:val="6"/>
              </w:numPr>
              <w:rPr>
                <w:rFonts w:ascii="Spectral" w:hAnsi="Spectral" w:cs="Arial"/>
                <w:kern w:val="32"/>
                <w:sz w:val="22"/>
                <w:szCs w:val="32"/>
              </w:rPr>
            </w:pPr>
            <w:r w:rsidRPr="00466F50">
              <w:rPr>
                <w:rFonts w:ascii="Spectral" w:hAnsi="Spectral" w:cs="Arial"/>
                <w:kern w:val="32"/>
                <w:sz w:val="22"/>
                <w:szCs w:val="32"/>
              </w:rPr>
              <w:t>Deltagelse</w:t>
            </w:r>
            <w:r w:rsidR="002C736F">
              <w:rPr>
                <w:rFonts w:ascii="Spectral" w:hAnsi="Spectral" w:cs="Arial"/>
                <w:kern w:val="32"/>
                <w:sz w:val="22"/>
                <w:szCs w:val="32"/>
              </w:rPr>
              <w:t xml:space="preserve"> og demokratisk indflydelse</w:t>
            </w:r>
          </w:p>
        </w:tc>
        <w:tc>
          <w:tcPr>
            <w:tcW w:w="6716" w:type="dxa"/>
            <w:vAlign w:val="center"/>
          </w:tcPr>
          <w:p w14:paraId="03FC6825" w14:textId="77777777" w:rsidR="00DC5287" w:rsidRPr="00466F50" w:rsidRDefault="00DC5287" w:rsidP="008B605E">
            <w:pPr>
              <w:rPr>
                <w:rFonts w:ascii="Spectral" w:hAnsi="Spectral" w:cs="Arial"/>
                <w:b/>
                <w:bCs/>
                <w:kern w:val="32"/>
                <w:sz w:val="22"/>
                <w:szCs w:val="22"/>
              </w:rPr>
            </w:pPr>
          </w:p>
        </w:tc>
      </w:tr>
      <w:tr w:rsidR="00DC5287" w:rsidRPr="00466F50" w14:paraId="47F1C59A" w14:textId="77777777" w:rsidTr="008B605E">
        <w:trPr>
          <w:trHeight w:hRule="exact" w:val="717"/>
        </w:trPr>
        <w:tc>
          <w:tcPr>
            <w:tcW w:w="3030" w:type="dxa"/>
            <w:vAlign w:val="center"/>
          </w:tcPr>
          <w:p w14:paraId="38D4AD37" w14:textId="77777777" w:rsidR="00DC5287" w:rsidRPr="00466F50" w:rsidRDefault="00DC5287" w:rsidP="00DC5287">
            <w:pPr>
              <w:numPr>
                <w:ilvl w:val="0"/>
                <w:numId w:val="6"/>
              </w:numPr>
              <w:rPr>
                <w:rFonts w:ascii="Spectral" w:hAnsi="Spectral" w:cs="Arial"/>
                <w:kern w:val="32"/>
                <w:sz w:val="22"/>
                <w:szCs w:val="32"/>
              </w:rPr>
            </w:pPr>
            <w:r w:rsidRPr="00466F50">
              <w:rPr>
                <w:rFonts w:ascii="Spectral" w:hAnsi="Spectral" w:cs="Arial"/>
                <w:kern w:val="32"/>
                <w:sz w:val="22"/>
                <w:szCs w:val="32"/>
              </w:rPr>
              <w:t>Fritids- og foreningsliv</w:t>
            </w:r>
          </w:p>
        </w:tc>
        <w:tc>
          <w:tcPr>
            <w:tcW w:w="6716" w:type="dxa"/>
            <w:vAlign w:val="center"/>
          </w:tcPr>
          <w:p w14:paraId="5205EA13" w14:textId="77777777" w:rsidR="00DC5287" w:rsidRPr="00466F50" w:rsidRDefault="00DC5287" w:rsidP="008B605E">
            <w:pPr>
              <w:rPr>
                <w:rFonts w:ascii="Spectral" w:hAnsi="Spectral" w:cs="Arial"/>
                <w:b/>
                <w:bCs/>
                <w:kern w:val="32"/>
                <w:sz w:val="22"/>
                <w:szCs w:val="22"/>
              </w:rPr>
            </w:pPr>
          </w:p>
        </w:tc>
      </w:tr>
      <w:tr w:rsidR="00DC5287" w:rsidRPr="00466F50" w14:paraId="59C6B0EF" w14:textId="77777777" w:rsidTr="008B605E">
        <w:trPr>
          <w:trHeight w:hRule="exact" w:val="853"/>
        </w:trPr>
        <w:tc>
          <w:tcPr>
            <w:tcW w:w="3030" w:type="dxa"/>
            <w:vAlign w:val="center"/>
          </w:tcPr>
          <w:p w14:paraId="21367199" w14:textId="77777777" w:rsidR="00DC5287" w:rsidRPr="00466F50" w:rsidRDefault="00DC5287" w:rsidP="00DC5287">
            <w:pPr>
              <w:numPr>
                <w:ilvl w:val="0"/>
                <w:numId w:val="6"/>
              </w:numPr>
              <w:rPr>
                <w:rFonts w:ascii="Spectral" w:hAnsi="Spectral" w:cs="Arial"/>
                <w:kern w:val="32"/>
                <w:sz w:val="22"/>
                <w:szCs w:val="32"/>
              </w:rPr>
            </w:pPr>
            <w:r w:rsidRPr="00466F50">
              <w:rPr>
                <w:rFonts w:ascii="Spectral" w:hAnsi="Spectral" w:cs="Arial"/>
                <w:kern w:val="32"/>
                <w:sz w:val="22"/>
                <w:szCs w:val="32"/>
              </w:rPr>
              <w:t>Livsmuligheder</w:t>
            </w:r>
            <w:r>
              <w:rPr>
                <w:rFonts w:ascii="Spectral" w:hAnsi="Spectral" w:cs="Arial"/>
                <w:kern w:val="32"/>
                <w:sz w:val="22"/>
                <w:szCs w:val="32"/>
              </w:rPr>
              <w:t xml:space="preserve"> og trivsel</w:t>
            </w:r>
          </w:p>
        </w:tc>
        <w:tc>
          <w:tcPr>
            <w:tcW w:w="6716" w:type="dxa"/>
            <w:vAlign w:val="center"/>
          </w:tcPr>
          <w:p w14:paraId="40B0CD74" w14:textId="77777777" w:rsidR="00DC5287" w:rsidRPr="00466F50" w:rsidRDefault="00DC5287" w:rsidP="008B605E">
            <w:pPr>
              <w:rPr>
                <w:rFonts w:ascii="Spectral" w:hAnsi="Spectral" w:cs="Arial"/>
                <w:b/>
                <w:bCs/>
                <w:kern w:val="32"/>
                <w:sz w:val="22"/>
                <w:szCs w:val="32"/>
              </w:rPr>
            </w:pPr>
          </w:p>
        </w:tc>
      </w:tr>
      <w:tr w:rsidR="00DC5287" w:rsidRPr="00466F50" w14:paraId="31E09EDA" w14:textId="77777777" w:rsidTr="008B605E">
        <w:trPr>
          <w:trHeight w:hRule="exact" w:val="817"/>
        </w:trPr>
        <w:tc>
          <w:tcPr>
            <w:tcW w:w="9746" w:type="dxa"/>
            <w:gridSpan w:val="2"/>
            <w:shd w:val="clear" w:color="auto" w:fill="D9D9D9" w:themeFill="background2" w:themeFillShade="D9"/>
            <w:vAlign w:val="center"/>
          </w:tcPr>
          <w:p w14:paraId="367E99D7" w14:textId="77777777" w:rsidR="00DC5287" w:rsidRPr="00466F50" w:rsidRDefault="00DC5287" w:rsidP="008B605E">
            <w:pPr>
              <w:rPr>
                <w:rFonts w:ascii="Spectral" w:hAnsi="Spectral" w:cs="Arial"/>
                <w:b/>
                <w:bCs/>
                <w:kern w:val="32"/>
                <w:sz w:val="22"/>
                <w:szCs w:val="32"/>
              </w:rPr>
            </w:pPr>
            <w:r w:rsidRPr="00466F50">
              <w:rPr>
                <w:rFonts w:ascii="Spectral" w:hAnsi="Spectral" w:cs="Arial"/>
                <w:b/>
                <w:bCs/>
                <w:kern w:val="32"/>
                <w:sz w:val="22"/>
                <w:szCs w:val="32"/>
              </w:rPr>
              <w:t xml:space="preserve">Skriv gerne resumé af kommunens primære indsats inden for de nævnte områder: (max 100 tegn pr. område) </w:t>
            </w:r>
          </w:p>
        </w:tc>
      </w:tr>
      <w:tr w:rsidR="00DC5287" w:rsidRPr="00466F50" w14:paraId="774D1C6A" w14:textId="77777777" w:rsidTr="00E67F90">
        <w:trPr>
          <w:trHeight w:hRule="exact" w:val="1016"/>
        </w:trPr>
        <w:tc>
          <w:tcPr>
            <w:tcW w:w="3030" w:type="dxa"/>
            <w:vAlign w:val="center"/>
          </w:tcPr>
          <w:p w14:paraId="113AF18E" w14:textId="081EDD43" w:rsidR="00DC5287" w:rsidRPr="00466F50" w:rsidRDefault="00DC5287" w:rsidP="00DC5287">
            <w:pPr>
              <w:numPr>
                <w:ilvl w:val="0"/>
                <w:numId w:val="7"/>
              </w:numPr>
              <w:rPr>
                <w:rFonts w:ascii="Spectral" w:hAnsi="Spectral" w:cs="Arial"/>
                <w:kern w:val="32"/>
                <w:sz w:val="22"/>
                <w:szCs w:val="32"/>
              </w:rPr>
            </w:pPr>
            <w:r w:rsidRPr="00466F50">
              <w:rPr>
                <w:rFonts w:ascii="Spectral" w:hAnsi="Spectral" w:cs="Arial"/>
                <w:kern w:val="32"/>
                <w:sz w:val="22"/>
                <w:szCs w:val="32"/>
              </w:rPr>
              <w:t>Deltagelse</w:t>
            </w:r>
            <w:r w:rsidR="002C736F">
              <w:rPr>
                <w:rFonts w:ascii="Spectral" w:hAnsi="Spectral" w:cs="Arial"/>
                <w:kern w:val="32"/>
                <w:sz w:val="22"/>
                <w:szCs w:val="32"/>
              </w:rPr>
              <w:t xml:space="preserve"> og demokratisk indflydelse</w:t>
            </w:r>
          </w:p>
        </w:tc>
        <w:tc>
          <w:tcPr>
            <w:tcW w:w="6716" w:type="dxa"/>
            <w:vAlign w:val="center"/>
          </w:tcPr>
          <w:p w14:paraId="5F41B86D" w14:textId="77777777" w:rsidR="00DC5287" w:rsidRPr="00466F50" w:rsidRDefault="00DC5287" w:rsidP="008B605E">
            <w:pPr>
              <w:rPr>
                <w:rFonts w:ascii="Spectral" w:hAnsi="Spectral" w:cs="Arial"/>
                <w:b/>
                <w:bCs/>
                <w:kern w:val="32"/>
                <w:sz w:val="22"/>
                <w:szCs w:val="32"/>
              </w:rPr>
            </w:pPr>
          </w:p>
        </w:tc>
      </w:tr>
      <w:tr w:rsidR="00DC5287" w:rsidRPr="00466F50" w14:paraId="46ADD43C" w14:textId="77777777" w:rsidTr="00DC5287">
        <w:trPr>
          <w:trHeight w:hRule="exact" w:val="854"/>
        </w:trPr>
        <w:tc>
          <w:tcPr>
            <w:tcW w:w="3030" w:type="dxa"/>
            <w:vAlign w:val="center"/>
          </w:tcPr>
          <w:p w14:paraId="64480125" w14:textId="77777777" w:rsidR="00DC5287" w:rsidRPr="00466F50" w:rsidRDefault="00DC5287" w:rsidP="00DC5287">
            <w:pPr>
              <w:numPr>
                <w:ilvl w:val="0"/>
                <w:numId w:val="7"/>
              </w:numPr>
              <w:rPr>
                <w:rFonts w:ascii="Spectral" w:hAnsi="Spectral" w:cs="Arial"/>
                <w:kern w:val="32"/>
                <w:sz w:val="22"/>
                <w:szCs w:val="32"/>
              </w:rPr>
            </w:pPr>
            <w:r w:rsidRPr="00466F50">
              <w:rPr>
                <w:rFonts w:ascii="Spectral" w:hAnsi="Spectral" w:cs="Arial"/>
                <w:kern w:val="32"/>
                <w:sz w:val="22"/>
                <w:szCs w:val="32"/>
              </w:rPr>
              <w:t>Fritids- og foreningsliv</w:t>
            </w:r>
          </w:p>
        </w:tc>
        <w:tc>
          <w:tcPr>
            <w:tcW w:w="6716" w:type="dxa"/>
            <w:vAlign w:val="center"/>
          </w:tcPr>
          <w:p w14:paraId="3960E559" w14:textId="77777777" w:rsidR="00DC5287" w:rsidRPr="00466F50" w:rsidRDefault="00DC5287" w:rsidP="008B605E">
            <w:pPr>
              <w:rPr>
                <w:rFonts w:ascii="Spectral" w:hAnsi="Spectral" w:cs="Arial"/>
                <w:b/>
                <w:bCs/>
                <w:kern w:val="32"/>
                <w:sz w:val="22"/>
                <w:szCs w:val="32"/>
              </w:rPr>
            </w:pPr>
          </w:p>
          <w:p w14:paraId="554B594D" w14:textId="77777777" w:rsidR="00DC5287" w:rsidRPr="00466F50" w:rsidRDefault="00DC5287" w:rsidP="008B605E">
            <w:pPr>
              <w:rPr>
                <w:rFonts w:ascii="Spectral" w:hAnsi="Spectral" w:cs="Arial"/>
                <w:b/>
                <w:bCs/>
                <w:kern w:val="32"/>
                <w:sz w:val="22"/>
                <w:szCs w:val="32"/>
              </w:rPr>
            </w:pPr>
          </w:p>
        </w:tc>
      </w:tr>
      <w:tr w:rsidR="00DC5287" w:rsidRPr="00466F50" w14:paraId="3577C990" w14:textId="77777777" w:rsidTr="00DC5287">
        <w:trPr>
          <w:trHeight w:hRule="exact" w:val="705"/>
        </w:trPr>
        <w:tc>
          <w:tcPr>
            <w:tcW w:w="3030" w:type="dxa"/>
            <w:vAlign w:val="center"/>
          </w:tcPr>
          <w:p w14:paraId="15B3E5E7" w14:textId="77777777" w:rsidR="00DC5287" w:rsidRPr="00466F50" w:rsidRDefault="00DC5287" w:rsidP="00DC5287">
            <w:pPr>
              <w:numPr>
                <w:ilvl w:val="0"/>
                <w:numId w:val="7"/>
              </w:numPr>
              <w:rPr>
                <w:rFonts w:ascii="Spectral" w:hAnsi="Spectral" w:cs="Arial"/>
                <w:kern w:val="32"/>
                <w:sz w:val="22"/>
                <w:szCs w:val="32"/>
              </w:rPr>
            </w:pPr>
            <w:r w:rsidRPr="00466F50">
              <w:rPr>
                <w:rFonts w:ascii="Spectral" w:hAnsi="Spectral" w:cs="Arial"/>
                <w:kern w:val="32"/>
                <w:sz w:val="22"/>
                <w:szCs w:val="32"/>
              </w:rPr>
              <w:t>Livsmuligheder</w:t>
            </w:r>
            <w:r>
              <w:rPr>
                <w:rFonts w:ascii="Spectral" w:hAnsi="Spectral" w:cs="Arial"/>
                <w:kern w:val="32"/>
                <w:sz w:val="22"/>
                <w:szCs w:val="32"/>
              </w:rPr>
              <w:t xml:space="preserve"> og trivsel</w:t>
            </w:r>
          </w:p>
        </w:tc>
        <w:tc>
          <w:tcPr>
            <w:tcW w:w="6716" w:type="dxa"/>
            <w:vAlign w:val="center"/>
          </w:tcPr>
          <w:p w14:paraId="31879C2C" w14:textId="77777777" w:rsidR="00DC5287" w:rsidRPr="00466F50" w:rsidRDefault="00DC5287" w:rsidP="008B605E">
            <w:pPr>
              <w:rPr>
                <w:rFonts w:ascii="Spectral" w:hAnsi="Spectral" w:cs="Arial"/>
                <w:b/>
                <w:bCs/>
                <w:kern w:val="32"/>
                <w:sz w:val="22"/>
                <w:szCs w:val="32"/>
              </w:rPr>
            </w:pPr>
          </w:p>
          <w:p w14:paraId="3A7F01E0" w14:textId="77777777" w:rsidR="00DC5287" w:rsidRPr="00466F50" w:rsidRDefault="00DC5287" w:rsidP="008B605E">
            <w:pPr>
              <w:rPr>
                <w:rFonts w:ascii="Spectral" w:hAnsi="Spectral" w:cs="Arial"/>
                <w:b/>
                <w:bCs/>
                <w:kern w:val="32"/>
                <w:sz w:val="22"/>
                <w:szCs w:val="32"/>
              </w:rPr>
            </w:pPr>
          </w:p>
        </w:tc>
      </w:tr>
    </w:tbl>
    <w:p w14:paraId="4F7C7553" w14:textId="77777777" w:rsidR="00DC5287" w:rsidRPr="00466F50" w:rsidRDefault="00DC5287" w:rsidP="00DC5287">
      <w:pPr>
        <w:rPr>
          <w:rFonts w:ascii="Spectral" w:hAnsi="Spectral" w:cs="Arial"/>
          <w:b/>
          <w:bCs/>
          <w:kern w:val="32"/>
          <w:sz w:val="22"/>
          <w:szCs w:val="32"/>
        </w:rPr>
      </w:pPr>
    </w:p>
    <w:p w14:paraId="42B43A8F" w14:textId="674536E2" w:rsidR="00251EF7" w:rsidRPr="00F240B6" w:rsidRDefault="00251EF7" w:rsidP="00F240B6">
      <w:pPr>
        <w:pStyle w:val="Overskrift2"/>
      </w:pPr>
    </w:p>
    <w:sectPr w:rsidR="00251EF7" w:rsidRPr="00F240B6" w:rsidSect="006144C0">
      <w:headerReference w:type="default" r:id="rId13"/>
      <w:footerReference w:type="default" r:id="rId14"/>
      <w:headerReference w:type="first" r:id="rId15"/>
      <w:footerReference w:type="first" r:id="rId16"/>
      <w:pgSz w:w="11906" w:h="16838" w:code="9"/>
      <w:pgMar w:top="1701" w:right="1134" w:bottom="1701" w:left="1134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248579" w14:textId="77777777" w:rsidR="00425D99" w:rsidRDefault="00425D99">
      <w:r>
        <w:separator/>
      </w:r>
    </w:p>
  </w:endnote>
  <w:endnote w:type="continuationSeparator" w:id="0">
    <w:p w14:paraId="1F38A389" w14:textId="77777777" w:rsidR="00425D99" w:rsidRDefault="00425D99">
      <w:r>
        <w:continuationSeparator/>
      </w:r>
    </w:p>
  </w:endnote>
  <w:endnote w:type="continuationNotice" w:id="1">
    <w:p w14:paraId="565205B4" w14:textId="77777777" w:rsidR="00425D99" w:rsidRDefault="00425D9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pectral-Regular">
    <w:altName w:val="Spectral"/>
    <w:charset w:val="4D"/>
    <w:family w:val="roman"/>
    <w:pitch w:val="variable"/>
    <w:sig w:usb0="E000007F" w:usb1="4000E43B" w:usb2="00000000" w:usb3="00000000" w:csb0="000001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tserrat-Bold">
    <w:altName w:val="Montserrat"/>
    <w:panose1 w:val="00000000000000000000"/>
    <w:charset w:val="4D"/>
    <w:family w:val="auto"/>
    <w:notTrueType/>
    <w:pitch w:val="variable"/>
    <w:sig w:usb0="2000020F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pectral">
    <w:panose1 w:val="02020502060000000000"/>
    <w:charset w:val="00"/>
    <w:family w:val="roman"/>
    <w:pitch w:val="variable"/>
    <w:sig w:usb0="E000027F" w:usb1="4000E43B" w:usb2="00000000" w:usb3="00000000" w:csb0="00000197" w:csb1="00000000"/>
  </w:font>
  <w:font w:name="Montserrat">
    <w:panose1 w:val="00000500000000000000"/>
    <w:charset w:val="00"/>
    <w:family w:val="auto"/>
    <w:pitch w:val="variable"/>
    <w:sig w:usb0="2000020F" w:usb1="00000003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PMincho">
    <w:charset w:val="80"/>
    <w:family w:val="roma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A9D3C" w14:textId="77777777" w:rsidR="2C5D6425" w:rsidRPr="00E112EF" w:rsidRDefault="00136122" w:rsidP="493908FD">
    <w:pPr>
      <w:ind w:firstLine="720"/>
      <w:jc w:val="right"/>
      <w:rPr>
        <w:rFonts w:ascii="Montserrat" w:hAnsi="Montserrat"/>
        <w:sz w:val="14"/>
        <w:szCs w:val="14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0D0BCA75" wp14:editId="186296A4">
          <wp:simplePos x="0" y="0"/>
          <wp:positionH relativeFrom="margin">
            <wp:posOffset>3810</wp:posOffset>
          </wp:positionH>
          <wp:positionV relativeFrom="paragraph">
            <wp:posOffset>11407</wp:posOffset>
          </wp:positionV>
          <wp:extent cx="6115050" cy="427401"/>
          <wp:effectExtent l="0" t="0" r="0" b="0"/>
          <wp:wrapNone/>
          <wp:docPr id="1506827088" name="Billed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0500888" name="Billede 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15050" cy="4274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493908FD" w:rsidRPr="00E112EF">
      <w:rPr>
        <w:rFonts w:ascii="Montserrat" w:hAnsi="Montserrat"/>
        <w:sz w:val="14"/>
        <w:szCs w:val="14"/>
      </w:rPr>
      <w:t xml:space="preserve">  Side </w:t>
    </w:r>
    <w:r w:rsidR="2C5D6425" w:rsidRPr="4ADD8755">
      <w:rPr>
        <w:rFonts w:ascii="Montserrat" w:hAnsi="Montserrat"/>
        <w:noProof/>
        <w:sz w:val="14"/>
        <w:szCs w:val="14"/>
      </w:rPr>
      <w:fldChar w:fldCharType="begin"/>
    </w:r>
    <w:r w:rsidR="2C5D6425" w:rsidRPr="00E112EF">
      <w:rPr>
        <w:rFonts w:ascii="Montserrat" w:hAnsi="Montserrat"/>
        <w:sz w:val="14"/>
        <w:szCs w:val="14"/>
      </w:rPr>
      <w:instrText>PAGE</w:instrText>
    </w:r>
    <w:r w:rsidR="2C5D6425" w:rsidRPr="4ADD8755">
      <w:rPr>
        <w:rFonts w:ascii="Montserrat" w:hAnsi="Montserrat"/>
        <w:sz w:val="14"/>
        <w:szCs w:val="14"/>
      </w:rPr>
      <w:fldChar w:fldCharType="separate"/>
    </w:r>
    <w:r w:rsidR="493908FD" w:rsidRPr="00E112EF">
      <w:rPr>
        <w:rFonts w:ascii="Montserrat" w:hAnsi="Montserrat"/>
        <w:noProof/>
        <w:sz w:val="14"/>
        <w:szCs w:val="14"/>
      </w:rPr>
      <w:t>1</w:t>
    </w:r>
    <w:r w:rsidR="2C5D6425" w:rsidRPr="4ADD8755">
      <w:rPr>
        <w:rFonts w:ascii="Montserrat" w:hAnsi="Montserrat"/>
        <w:noProof/>
        <w:sz w:val="14"/>
        <w:szCs w:val="14"/>
      </w:rPr>
      <w:fldChar w:fldCharType="end"/>
    </w:r>
    <w:r w:rsidR="00770563">
      <w:rPr>
        <w:rFonts w:ascii="Montserrat" w:hAnsi="Montserrat"/>
        <w:sz w:val="14"/>
        <w:szCs w:val="14"/>
      </w:rPr>
      <w:tab/>
    </w:r>
    <w:r w:rsidR="00770563">
      <w:rPr>
        <w:rFonts w:ascii="Montserrat" w:hAnsi="Montserrat"/>
        <w:sz w:val="14"/>
        <w:szCs w:val="14"/>
      </w:rPr>
      <w:tab/>
    </w:r>
  </w:p>
  <w:p w14:paraId="4FDF0EB7" w14:textId="77777777" w:rsidR="2C5D6425" w:rsidRDefault="2C5D6425" w:rsidP="2856C26A">
    <w:pPr>
      <w:pStyle w:val="Sidefod"/>
      <w:ind w:left="7920"/>
    </w:pPr>
  </w:p>
  <w:p w14:paraId="3B446F80" w14:textId="77777777" w:rsidR="2C5D6425" w:rsidRDefault="2C5D6425" w:rsidP="00770563">
    <w:pPr>
      <w:pStyle w:val="Sidefo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00A1C" w14:textId="77777777" w:rsidR="006144C0" w:rsidRPr="00E112EF" w:rsidRDefault="006144C0" w:rsidP="006144C0">
    <w:pPr>
      <w:ind w:firstLine="720"/>
      <w:jc w:val="right"/>
      <w:rPr>
        <w:rFonts w:ascii="Montserrat" w:hAnsi="Montserrat"/>
        <w:sz w:val="14"/>
        <w:szCs w:val="14"/>
      </w:rPr>
    </w:pPr>
    <w:r>
      <w:rPr>
        <w:noProof/>
      </w:rPr>
      <w:drawing>
        <wp:anchor distT="0" distB="0" distL="114300" distR="114300" simplePos="0" relativeHeight="251658241" behindDoc="1" locked="0" layoutInCell="1" allowOverlap="1" wp14:anchorId="1230B5A2" wp14:editId="71B4D374">
          <wp:simplePos x="0" y="0"/>
          <wp:positionH relativeFrom="margin">
            <wp:posOffset>3810</wp:posOffset>
          </wp:positionH>
          <wp:positionV relativeFrom="paragraph">
            <wp:posOffset>11407</wp:posOffset>
          </wp:positionV>
          <wp:extent cx="6115050" cy="427401"/>
          <wp:effectExtent l="0" t="0" r="0" b="0"/>
          <wp:wrapNone/>
          <wp:docPr id="564523734" name="Billed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0500888" name="Billede 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15050" cy="4274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112EF">
      <w:rPr>
        <w:rFonts w:ascii="Montserrat" w:hAnsi="Montserrat"/>
        <w:sz w:val="14"/>
        <w:szCs w:val="14"/>
      </w:rPr>
      <w:t xml:space="preserve">  Side </w:t>
    </w:r>
    <w:r w:rsidRPr="4ADD8755">
      <w:rPr>
        <w:rFonts w:ascii="Montserrat" w:hAnsi="Montserrat"/>
        <w:noProof/>
        <w:sz w:val="14"/>
        <w:szCs w:val="14"/>
      </w:rPr>
      <w:fldChar w:fldCharType="begin"/>
    </w:r>
    <w:r w:rsidRPr="00E112EF">
      <w:rPr>
        <w:rFonts w:ascii="Montserrat" w:hAnsi="Montserrat"/>
        <w:sz w:val="14"/>
        <w:szCs w:val="14"/>
      </w:rPr>
      <w:instrText>PAGE</w:instrText>
    </w:r>
    <w:r w:rsidRPr="4ADD8755">
      <w:rPr>
        <w:rFonts w:ascii="Montserrat" w:hAnsi="Montserrat"/>
        <w:sz w:val="14"/>
        <w:szCs w:val="14"/>
      </w:rPr>
      <w:fldChar w:fldCharType="separate"/>
    </w:r>
    <w:r>
      <w:rPr>
        <w:rFonts w:ascii="Montserrat" w:hAnsi="Montserrat"/>
        <w:sz w:val="14"/>
        <w:szCs w:val="14"/>
      </w:rPr>
      <w:t>2</w:t>
    </w:r>
    <w:r w:rsidRPr="4ADD8755">
      <w:rPr>
        <w:rFonts w:ascii="Montserrat" w:hAnsi="Montserrat"/>
        <w:noProof/>
        <w:sz w:val="14"/>
        <w:szCs w:val="14"/>
      </w:rPr>
      <w:fldChar w:fldCharType="end"/>
    </w:r>
    <w:r>
      <w:rPr>
        <w:rFonts w:ascii="Montserrat" w:hAnsi="Montserrat"/>
        <w:sz w:val="14"/>
        <w:szCs w:val="14"/>
      </w:rPr>
      <w:tab/>
    </w:r>
    <w:r>
      <w:rPr>
        <w:rFonts w:ascii="Montserrat" w:hAnsi="Montserrat"/>
        <w:sz w:val="14"/>
        <w:szCs w:val="14"/>
      </w:rPr>
      <w:tab/>
    </w:r>
  </w:p>
  <w:p w14:paraId="67708CF7" w14:textId="77777777" w:rsidR="006144C0" w:rsidRDefault="006144C0">
    <w:pPr>
      <w:pStyle w:val="Sidefod"/>
    </w:pPr>
  </w:p>
  <w:p w14:paraId="63DCD3CB" w14:textId="77777777" w:rsidR="006144C0" w:rsidRDefault="006144C0">
    <w:pPr>
      <w:pStyle w:val="Sidefo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927291" w14:textId="77777777" w:rsidR="00425D99" w:rsidRDefault="00425D99">
      <w:r>
        <w:separator/>
      </w:r>
    </w:p>
  </w:footnote>
  <w:footnote w:type="continuationSeparator" w:id="0">
    <w:p w14:paraId="2F9E5DE8" w14:textId="77777777" w:rsidR="00425D99" w:rsidRDefault="00425D99">
      <w:r>
        <w:continuationSeparator/>
      </w:r>
    </w:p>
  </w:footnote>
  <w:footnote w:type="continuationNotice" w:id="1">
    <w:p w14:paraId="3B832C83" w14:textId="77777777" w:rsidR="00425D99" w:rsidRDefault="00425D99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E9016" w14:textId="77777777" w:rsidR="2C5D6425" w:rsidRDefault="2C5D6425" w:rsidP="498058F6"/>
  <w:p w14:paraId="54BA5CE1" w14:textId="77777777" w:rsidR="2856C26A" w:rsidRDefault="2856C26A" w:rsidP="2856C26A">
    <w:pPr>
      <w:pStyle w:val="Sidehoved"/>
    </w:pPr>
  </w:p>
  <w:p w14:paraId="0C8A091F" w14:textId="77777777" w:rsidR="498058F6" w:rsidRDefault="498058F6" w:rsidP="498058F6">
    <w:pPr>
      <w:pStyle w:val="Sidehove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17745" w14:textId="77777777" w:rsidR="006144C0" w:rsidRDefault="006144C0">
    <w:pPr>
      <w:pStyle w:val="Sidehoved"/>
    </w:pPr>
    <w:r>
      <w:rPr>
        <w:noProof/>
      </w:rPr>
      <w:drawing>
        <wp:inline distT="0" distB="0" distL="0" distR="0" wp14:anchorId="1939C488" wp14:editId="58355CA9">
          <wp:extent cx="1628775" cy="379186"/>
          <wp:effectExtent l="0" t="0" r="0" b="1905"/>
          <wp:docPr id="152665325" name="Billede 1526653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6298051" name="Billede 93629805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31727" cy="3798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ECC"/>
    <w:multiLevelType w:val="hybridMultilevel"/>
    <w:tmpl w:val="5A004BCC"/>
    <w:lvl w:ilvl="0" w:tplc="04E2982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E36CA9"/>
    <w:multiLevelType w:val="hybridMultilevel"/>
    <w:tmpl w:val="FF62EB0A"/>
    <w:lvl w:ilvl="0" w:tplc="99388C0C">
      <w:numFmt w:val="bullet"/>
      <w:lvlText w:val="•"/>
      <w:lvlJc w:val="left"/>
      <w:pPr>
        <w:ind w:left="1080" w:hanging="720"/>
      </w:pPr>
      <w:rPr>
        <w:rFonts w:ascii="Spectral-Regular" w:eastAsia="Times New Roman" w:hAnsi="Spectral-Regular" w:cs="Times New Roman" w:hint="default"/>
      </w:rPr>
    </w:lvl>
    <w:lvl w:ilvl="1" w:tplc="11A2BC4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D10B4C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260998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66EC0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51EC13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804AE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650781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ABC723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296456"/>
    <w:multiLevelType w:val="hybridMultilevel"/>
    <w:tmpl w:val="01602F3E"/>
    <w:lvl w:ilvl="0" w:tplc="0406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949A3F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8FE6CC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F8805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92961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056009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54135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DC04ED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5609C1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8D2F13"/>
    <w:multiLevelType w:val="hybridMultilevel"/>
    <w:tmpl w:val="0F34861C"/>
    <w:lvl w:ilvl="0" w:tplc="C766276C">
      <w:numFmt w:val="bullet"/>
      <w:lvlText w:val="•"/>
      <w:lvlJc w:val="left"/>
      <w:pPr>
        <w:ind w:left="1080" w:hanging="720"/>
      </w:pPr>
      <w:rPr>
        <w:rFonts w:ascii="Spectral-Regular" w:eastAsia="Times New Roman" w:hAnsi="Spectral-Regular" w:cs="Times New Roman" w:hint="default"/>
      </w:rPr>
    </w:lvl>
    <w:lvl w:ilvl="1" w:tplc="E272C23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C84177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1A67A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CAA0F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B76052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D964F3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4EADE5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F9C172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A76F67"/>
    <w:multiLevelType w:val="hybridMultilevel"/>
    <w:tmpl w:val="5A004BCC"/>
    <w:lvl w:ilvl="0" w:tplc="04E2982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692BAD"/>
    <w:multiLevelType w:val="hybridMultilevel"/>
    <w:tmpl w:val="ACA00A1C"/>
    <w:lvl w:ilvl="0" w:tplc="96EA29AC">
      <w:start w:val="1"/>
      <w:numFmt w:val="decimal"/>
      <w:lvlText w:val="%1."/>
      <w:lvlJc w:val="left"/>
      <w:pPr>
        <w:ind w:left="1079" w:hanging="360"/>
      </w:pPr>
    </w:lvl>
    <w:lvl w:ilvl="1" w:tplc="133C400C" w:tentative="1">
      <w:start w:val="1"/>
      <w:numFmt w:val="lowerLetter"/>
      <w:lvlText w:val="%2."/>
      <w:lvlJc w:val="left"/>
      <w:pPr>
        <w:ind w:left="1799" w:hanging="360"/>
      </w:pPr>
    </w:lvl>
    <w:lvl w:ilvl="2" w:tplc="784ECE82" w:tentative="1">
      <w:start w:val="1"/>
      <w:numFmt w:val="lowerRoman"/>
      <w:lvlText w:val="%3."/>
      <w:lvlJc w:val="right"/>
      <w:pPr>
        <w:ind w:left="2519" w:hanging="180"/>
      </w:pPr>
    </w:lvl>
    <w:lvl w:ilvl="3" w:tplc="0422EEE4" w:tentative="1">
      <w:start w:val="1"/>
      <w:numFmt w:val="decimal"/>
      <w:lvlText w:val="%4."/>
      <w:lvlJc w:val="left"/>
      <w:pPr>
        <w:ind w:left="3239" w:hanging="360"/>
      </w:pPr>
    </w:lvl>
    <w:lvl w:ilvl="4" w:tplc="20CEEDAC" w:tentative="1">
      <w:start w:val="1"/>
      <w:numFmt w:val="lowerLetter"/>
      <w:lvlText w:val="%5."/>
      <w:lvlJc w:val="left"/>
      <w:pPr>
        <w:ind w:left="3959" w:hanging="360"/>
      </w:pPr>
    </w:lvl>
    <w:lvl w:ilvl="5" w:tplc="788CFF52" w:tentative="1">
      <w:start w:val="1"/>
      <w:numFmt w:val="lowerRoman"/>
      <w:lvlText w:val="%6."/>
      <w:lvlJc w:val="right"/>
      <w:pPr>
        <w:ind w:left="4679" w:hanging="180"/>
      </w:pPr>
    </w:lvl>
    <w:lvl w:ilvl="6" w:tplc="8924A068" w:tentative="1">
      <w:start w:val="1"/>
      <w:numFmt w:val="decimal"/>
      <w:lvlText w:val="%7."/>
      <w:lvlJc w:val="left"/>
      <w:pPr>
        <w:ind w:left="5399" w:hanging="360"/>
      </w:pPr>
    </w:lvl>
    <w:lvl w:ilvl="7" w:tplc="360E3CBA" w:tentative="1">
      <w:start w:val="1"/>
      <w:numFmt w:val="lowerLetter"/>
      <w:lvlText w:val="%8."/>
      <w:lvlJc w:val="left"/>
      <w:pPr>
        <w:ind w:left="6119" w:hanging="360"/>
      </w:pPr>
    </w:lvl>
    <w:lvl w:ilvl="8" w:tplc="FC701CBA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6" w15:restartNumberingAfterBreak="0">
    <w:nsid w:val="541A3534"/>
    <w:multiLevelType w:val="hybridMultilevel"/>
    <w:tmpl w:val="9E4062DC"/>
    <w:lvl w:ilvl="0" w:tplc="040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345520586">
    <w:abstractNumId w:val="2"/>
  </w:num>
  <w:num w:numId="2" w16cid:durableId="2138715966">
    <w:abstractNumId w:val="6"/>
  </w:num>
  <w:num w:numId="3" w16cid:durableId="487552070">
    <w:abstractNumId w:val="1"/>
  </w:num>
  <w:num w:numId="4" w16cid:durableId="1012757706">
    <w:abstractNumId w:val="3"/>
  </w:num>
  <w:num w:numId="5" w16cid:durableId="614218314">
    <w:abstractNumId w:val="5"/>
  </w:num>
  <w:num w:numId="6" w16cid:durableId="451674719">
    <w:abstractNumId w:val="4"/>
  </w:num>
  <w:num w:numId="7" w16cid:durableId="12360841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5287"/>
    <w:rsid w:val="00006872"/>
    <w:rsid w:val="00015F10"/>
    <w:rsid w:val="00032C78"/>
    <w:rsid w:val="000467EB"/>
    <w:rsid w:val="00055523"/>
    <w:rsid w:val="000610E9"/>
    <w:rsid w:val="0006317B"/>
    <w:rsid w:val="00086E85"/>
    <w:rsid w:val="000A256C"/>
    <w:rsid w:val="000E2C48"/>
    <w:rsid w:val="000E55D0"/>
    <w:rsid w:val="00134CE4"/>
    <w:rsid w:val="00136122"/>
    <w:rsid w:val="00170476"/>
    <w:rsid w:val="001A0DA6"/>
    <w:rsid w:val="001A67D9"/>
    <w:rsid w:val="001B183A"/>
    <w:rsid w:val="001B411C"/>
    <w:rsid w:val="001D007C"/>
    <w:rsid w:val="00213324"/>
    <w:rsid w:val="00251EF7"/>
    <w:rsid w:val="00252987"/>
    <w:rsid w:val="0026594D"/>
    <w:rsid w:val="0026792D"/>
    <w:rsid w:val="002C5FB6"/>
    <w:rsid w:val="002C736F"/>
    <w:rsid w:val="002E69F9"/>
    <w:rsid w:val="002F6369"/>
    <w:rsid w:val="003069F9"/>
    <w:rsid w:val="0030742B"/>
    <w:rsid w:val="00332162"/>
    <w:rsid w:val="003603E4"/>
    <w:rsid w:val="0036041E"/>
    <w:rsid w:val="00385BC2"/>
    <w:rsid w:val="003B1A89"/>
    <w:rsid w:val="003C3D7B"/>
    <w:rsid w:val="003C75CD"/>
    <w:rsid w:val="003E5477"/>
    <w:rsid w:val="003E929E"/>
    <w:rsid w:val="00425D99"/>
    <w:rsid w:val="004320B7"/>
    <w:rsid w:val="00446E3C"/>
    <w:rsid w:val="0046564D"/>
    <w:rsid w:val="00484466"/>
    <w:rsid w:val="004C1E74"/>
    <w:rsid w:val="004E00E2"/>
    <w:rsid w:val="00506FF1"/>
    <w:rsid w:val="00587EEB"/>
    <w:rsid w:val="005B70FE"/>
    <w:rsid w:val="005E643E"/>
    <w:rsid w:val="006144C0"/>
    <w:rsid w:val="00615661"/>
    <w:rsid w:val="00642175"/>
    <w:rsid w:val="00642E46"/>
    <w:rsid w:val="00672FFD"/>
    <w:rsid w:val="006A068B"/>
    <w:rsid w:val="006A44A0"/>
    <w:rsid w:val="006F26E7"/>
    <w:rsid w:val="00705551"/>
    <w:rsid w:val="00770563"/>
    <w:rsid w:val="0077237E"/>
    <w:rsid w:val="007C47FF"/>
    <w:rsid w:val="007C4BB5"/>
    <w:rsid w:val="007D3D19"/>
    <w:rsid w:val="007D6F2D"/>
    <w:rsid w:val="007F3AFD"/>
    <w:rsid w:val="007F5E7E"/>
    <w:rsid w:val="00810872"/>
    <w:rsid w:val="008135B9"/>
    <w:rsid w:val="00814196"/>
    <w:rsid w:val="00816B47"/>
    <w:rsid w:val="008471F4"/>
    <w:rsid w:val="00863DBF"/>
    <w:rsid w:val="00891486"/>
    <w:rsid w:val="008B3907"/>
    <w:rsid w:val="008D084E"/>
    <w:rsid w:val="008D0F47"/>
    <w:rsid w:val="0090378E"/>
    <w:rsid w:val="00970F78"/>
    <w:rsid w:val="009716F3"/>
    <w:rsid w:val="00981869"/>
    <w:rsid w:val="009A2D84"/>
    <w:rsid w:val="009B7781"/>
    <w:rsid w:val="009C0217"/>
    <w:rsid w:val="009D28F2"/>
    <w:rsid w:val="009F640D"/>
    <w:rsid w:val="00A30E96"/>
    <w:rsid w:val="00A65BFC"/>
    <w:rsid w:val="00A73D15"/>
    <w:rsid w:val="00A74867"/>
    <w:rsid w:val="00AA0D5C"/>
    <w:rsid w:val="00AA2FF6"/>
    <w:rsid w:val="00AB6E50"/>
    <w:rsid w:val="00AC4E64"/>
    <w:rsid w:val="00AD5902"/>
    <w:rsid w:val="00B12435"/>
    <w:rsid w:val="00B23337"/>
    <w:rsid w:val="00B358DA"/>
    <w:rsid w:val="00B73F1A"/>
    <w:rsid w:val="00BB2CE9"/>
    <w:rsid w:val="00BC410C"/>
    <w:rsid w:val="00C033D5"/>
    <w:rsid w:val="00C10BBF"/>
    <w:rsid w:val="00C1454C"/>
    <w:rsid w:val="00C14C21"/>
    <w:rsid w:val="00C152B8"/>
    <w:rsid w:val="00C2572B"/>
    <w:rsid w:val="00C66FF9"/>
    <w:rsid w:val="00CB2276"/>
    <w:rsid w:val="00CD566D"/>
    <w:rsid w:val="00CF6B20"/>
    <w:rsid w:val="00D0011E"/>
    <w:rsid w:val="00D07098"/>
    <w:rsid w:val="00D1239C"/>
    <w:rsid w:val="00D26EF5"/>
    <w:rsid w:val="00D84D87"/>
    <w:rsid w:val="00DC1943"/>
    <w:rsid w:val="00DC4BC1"/>
    <w:rsid w:val="00DC5287"/>
    <w:rsid w:val="00DE1853"/>
    <w:rsid w:val="00DE3431"/>
    <w:rsid w:val="00DF0C57"/>
    <w:rsid w:val="00E112EF"/>
    <w:rsid w:val="00E23854"/>
    <w:rsid w:val="00E265BC"/>
    <w:rsid w:val="00E26FDE"/>
    <w:rsid w:val="00E33A76"/>
    <w:rsid w:val="00E645F9"/>
    <w:rsid w:val="00E67F90"/>
    <w:rsid w:val="00EA1378"/>
    <w:rsid w:val="00EB15AF"/>
    <w:rsid w:val="00EC11C2"/>
    <w:rsid w:val="00EF7159"/>
    <w:rsid w:val="00F240B6"/>
    <w:rsid w:val="00F25110"/>
    <w:rsid w:val="00F865A5"/>
    <w:rsid w:val="00F9792C"/>
    <w:rsid w:val="00FC6C9E"/>
    <w:rsid w:val="00FE6084"/>
    <w:rsid w:val="0660D378"/>
    <w:rsid w:val="081261FC"/>
    <w:rsid w:val="08E1E0AE"/>
    <w:rsid w:val="096CF1AE"/>
    <w:rsid w:val="0FB4A5D1"/>
    <w:rsid w:val="1388B1F0"/>
    <w:rsid w:val="18AF3C80"/>
    <w:rsid w:val="205CA42F"/>
    <w:rsid w:val="22566114"/>
    <w:rsid w:val="2373937D"/>
    <w:rsid w:val="2550A0AE"/>
    <w:rsid w:val="2856C26A"/>
    <w:rsid w:val="286E2DF4"/>
    <w:rsid w:val="2A0DA567"/>
    <w:rsid w:val="2A6FC1AF"/>
    <w:rsid w:val="2ABBD285"/>
    <w:rsid w:val="2C5D6425"/>
    <w:rsid w:val="2E077623"/>
    <w:rsid w:val="31B27002"/>
    <w:rsid w:val="329AEB34"/>
    <w:rsid w:val="338E4EEE"/>
    <w:rsid w:val="33E6587E"/>
    <w:rsid w:val="347112FC"/>
    <w:rsid w:val="3A628713"/>
    <w:rsid w:val="421825F1"/>
    <w:rsid w:val="476B0939"/>
    <w:rsid w:val="493908FD"/>
    <w:rsid w:val="498058F6"/>
    <w:rsid w:val="4ADD8755"/>
    <w:rsid w:val="4B96EA5D"/>
    <w:rsid w:val="4EC0ED5C"/>
    <w:rsid w:val="4FC8DE05"/>
    <w:rsid w:val="5102648A"/>
    <w:rsid w:val="52473FC7"/>
    <w:rsid w:val="57E19D53"/>
    <w:rsid w:val="57EF8C67"/>
    <w:rsid w:val="5A337069"/>
    <w:rsid w:val="5AA5781B"/>
    <w:rsid w:val="5C5E5A1E"/>
    <w:rsid w:val="609E97CF"/>
    <w:rsid w:val="60F24D6C"/>
    <w:rsid w:val="649D414D"/>
    <w:rsid w:val="66D0D9EE"/>
    <w:rsid w:val="67C243A7"/>
    <w:rsid w:val="685567DA"/>
    <w:rsid w:val="6A2A3C66"/>
    <w:rsid w:val="6F3A2B89"/>
    <w:rsid w:val="6F634796"/>
    <w:rsid w:val="6F96C160"/>
    <w:rsid w:val="70D55754"/>
    <w:rsid w:val="733CF6AD"/>
    <w:rsid w:val="74DD3751"/>
    <w:rsid w:val="788B0BB3"/>
    <w:rsid w:val="7BDFD1F0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da-DK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B378DD0"/>
  <w15:chartTrackingRefBased/>
  <w15:docId w15:val="{EB758E12-8525-43E5-9B87-BFF537D76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05551"/>
    <w:pPr>
      <w:spacing w:line="260" w:lineRule="atLeast"/>
    </w:pPr>
    <w:rPr>
      <w:rFonts w:asciiTheme="minorHAnsi" w:hAnsiTheme="minorHAnsi"/>
      <w:lang w:eastAsia="en-US"/>
    </w:rPr>
  </w:style>
  <w:style w:type="paragraph" w:styleId="Overskrift1">
    <w:name w:val="heading 1"/>
    <w:basedOn w:val="Normal"/>
    <w:next w:val="Normal"/>
    <w:qFormat/>
    <w:rsid w:val="00DC1943"/>
    <w:pPr>
      <w:keepNext/>
      <w:outlineLvl w:val="0"/>
    </w:pPr>
    <w:rPr>
      <w:rFonts w:asciiTheme="majorHAnsi" w:hAnsiTheme="majorHAnsi" w:cs="Arial"/>
      <w:b/>
      <w:bCs/>
      <w:kern w:val="32"/>
      <w:sz w:val="22"/>
      <w:szCs w:val="32"/>
    </w:rPr>
  </w:style>
  <w:style w:type="paragraph" w:styleId="Overskrift2">
    <w:name w:val="heading 2"/>
    <w:basedOn w:val="Normal"/>
    <w:next w:val="Normal"/>
    <w:qFormat/>
    <w:rsid w:val="00DC1943"/>
    <w:pPr>
      <w:keepNext/>
      <w:outlineLvl w:val="1"/>
    </w:pPr>
    <w:rPr>
      <w:rFonts w:asciiTheme="majorHAnsi" w:hAnsiTheme="majorHAnsi" w:cs="Arial"/>
      <w:bCs/>
      <w:iCs/>
      <w:szCs w:val="28"/>
    </w:rPr>
  </w:style>
  <w:style w:type="paragraph" w:styleId="Overskrift3">
    <w:name w:val="heading 3"/>
    <w:basedOn w:val="Normal"/>
    <w:next w:val="Normal"/>
    <w:qFormat/>
    <w:rsid w:val="005C1B88"/>
    <w:pPr>
      <w:keepNext/>
      <w:outlineLvl w:val="2"/>
    </w:pPr>
    <w:rPr>
      <w:rFonts w:cs="Arial"/>
      <w:b/>
      <w:bCs/>
      <w:szCs w:val="26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rsid w:val="00DC1943"/>
    <w:pPr>
      <w:tabs>
        <w:tab w:val="center" w:pos="4320"/>
        <w:tab w:val="right" w:pos="8640"/>
      </w:tabs>
    </w:pPr>
    <w:rPr>
      <w:rFonts w:asciiTheme="majorHAnsi" w:hAnsiTheme="majorHAnsi"/>
      <w:sz w:val="16"/>
    </w:rPr>
  </w:style>
  <w:style w:type="paragraph" w:styleId="Sidefod">
    <w:name w:val="footer"/>
    <w:basedOn w:val="Normal"/>
    <w:link w:val="SidefodTegn"/>
    <w:rsid w:val="00DC1943"/>
    <w:pPr>
      <w:tabs>
        <w:tab w:val="center" w:pos="4320"/>
        <w:tab w:val="right" w:pos="8640"/>
      </w:tabs>
    </w:pPr>
    <w:rPr>
      <w:rFonts w:asciiTheme="majorHAnsi" w:hAnsiTheme="majorHAnsi"/>
      <w:sz w:val="16"/>
    </w:rPr>
  </w:style>
  <w:style w:type="paragraph" w:styleId="Markeringsbobletekst">
    <w:name w:val="Balloon Text"/>
    <w:basedOn w:val="Normal"/>
    <w:semiHidden/>
    <w:rsid w:val="00FF41C1"/>
    <w:rPr>
      <w:rFonts w:ascii="Tahoma" w:hAnsi="Tahoma" w:cs="Tahoma"/>
      <w:sz w:val="16"/>
      <w:szCs w:val="16"/>
    </w:rPr>
  </w:style>
  <w:style w:type="table" w:styleId="Tabel-Gitter">
    <w:name w:val="Table Grid"/>
    <w:basedOn w:val="Tabel-Normal"/>
    <w:rsid w:val="00736D32"/>
    <w:pPr>
      <w:spacing w:line="260" w:lineRule="atLeast"/>
    </w:pPr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idetal">
    <w:name w:val="page number"/>
    <w:rsid w:val="00DC1943"/>
    <w:rPr>
      <w:rFonts w:asciiTheme="majorHAnsi" w:hAnsiTheme="majorHAnsi"/>
      <w:sz w:val="16"/>
    </w:rPr>
  </w:style>
  <w:style w:type="paragraph" w:customStyle="1" w:styleId="StyleLilleRight">
    <w:name w:val="Style Lille + Right"/>
    <w:basedOn w:val="Lille"/>
    <w:rsid w:val="00C10B51"/>
    <w:pPr>
      <w:spacing w:line="220" w:lineRule="atLeast"/>
      <w:jc w:val="right"/>
    </w:pPr>
    <w:rPr>
      <w:sz w:val="14"/>
    </w:rPr>
  </w:style>
  <w:style w:type="character" w:styleId="Hyperlink">
    <w:name w:val="Hyperlink"/>
    <w:rsid w:val="00991D7E"/>
    <w:rPr>
      <w:color w:val="0000FF"/>
      <w:u w:val="single"/>
    </w:rPr>
  </w:style>
  <w:style w:type="paragraph" w:customStyle="1" w:styleId="Boldoverskrift">
    <w:name w:val="Bold overskrift"/>
    <w:basedOn w:val="Normal"/>
    <w:rsid w:val="00DC1943"/>
    <w:rPr>
      <w:rFonts w:asciiTheme="majorHAnsi" w:hAnsiTheme="majorHAnsi"/>
      <w:b/>
      <w:sz w:val="24"/>
    </w:rPr>
  </w:style>
  <w:style w:type="paragraph" w:customStyle="1" w:styleId="Lille">
    <w:name w:val="Lille"/>
    <w:basedOn w:val="Normal"/>
    <w:rsid w:val="00320591"/>
    <w:pPr>
      <w:spacing w:line="240" w:lineRule="atLeast"/>
    </w:pPr>
    <w:rPr>
      <w:sz w:val="18"/>
    </w:rPr>
  </w:style>
  <w:style w:type="paragraph" w:customStyle="1" w:styleId="DUFadresse">
    <w:name w:val="DUF adresse"/>
    <w:basedOn w:val="Normal"/>
    <w:qFormat/>
    <w:rsid w:val="00DC1943"/>
    <w:rPr>
      <w:rFonts w:asciiTheme="majorHAnsi" w:hAnsiTheme="majorHAnsi"/>
      <w:noProof/>
    </w:rPr>
  </w:style>
  <w:style w:type="paragraph" w:customStyle="1" w:styleId="Normal0">
    <w:name w:val="[Normal]"/>
    <w:rsid w:val="00DC1943"/>
    <w:pPr>
      <w:widowControl w:val="0"/>
      <w:autoSpaceDE w:val="0"/>
      <w:autoSpaceDN w:val="0"/>
      <w:adjustRightInd w:val="0"/>
    </w:pPr>
    <w:rPr>
      <w:rFonts w:asciiTheme="minorHAnsi" w:hAnsiTheme="minorHAnsi" w:cs="Arial"/>
      <w:szCs w:val="24"/>
    </w:rPr>
  </w:style>
  <w:style w:type="character" w:customStyle="1" w:styleId="SidehovedTegn">
    <w:name w:val="Sidehoved Tegn"/>
    <w:basedOn w:val="Standardskrifttypeiafsnit"/>
    <w:link w:val="Sidehoved"/>
    <w:rsid w:val="00AA0D5C"/>
    <w:rPr>
      <w:rFonts w:asciiTheme="majorHAnsi" w:hAnsiTheme="majorHAnsi"/>
      <w:sz w:val="16"/>
      <w:lang w:eastAsia="en-US"/>
    </w:rPr>
  </w:style>
  <w:style w:type="paragraph" w:customStyle="1" w:styleId="Hjrespaltetekst">
    <w:name w:val="Højrespalte tekst"/>
    <w:uiPriority w:val="8"/>
    <w:semiHidden/>
    <w:rsid w:val="00891486"/>
    <w:pPr>
      <w:spacing w:line="200" w:lineRule="atLeast"/>
    </w:pPr>
    <w:rPr>
      <w:rFonts w:ascii="Arial" w:eastAsiaTheme="minorHAnsi" w:hAnsi="Arial" w:cstheme="minorBidi"/>
      <w:noProof/>
      <w:color w:val="D23223" w:themeColor="accent1"/>
      <w:spacing w:val="5"/>
      <w:sz w:val="14"/>
      <w:szCs w:val="16"/>
      <w:lang w:eastAsia="en-US"/>
    </w:rPr>
  </w:style>
  <w:style w:type="character" w:styleId="Pladsholdertekst">
    <w:name w:val="Placeholder Text"/>
    <w:basedOn w:val="Standardskrifttypeiafsnit"/>
    <w:uiPriority w:val="99"/>
    <w:semiHidden/>
    <w:rsid w:val="00891486"/>
    <w:rPr>
      <w:color w:val="auto"/>
    </w:rPr>
  </w:style>
  <w:style w:type="character" w:customStyle="1" w:styleId="SidefodTegn">
    <w:name w:val="Sidefod Tegn"/>
    <w:basedOn w:val="Standardskrifttypeiafsnit"/>
    <w:link w:val="Sidefod"/>
    <w:rsid w:val="00B12435"/>
    <w:rPr>
      <w:rFonts w:asciiTheme="majorHAnsi" w:hAnsiTheme="majorHAnsi"/>
      <w:sz w:val="16"/>
      <w:lang w:eastAsia="en-US"/>
    </w:rPr>
  </w:style>
  <w:style w:type="character" w:styleId="Strk">
    <w:name w:val="Strong"/>
    <w:basedOn w:val="Standardskrifttypeiafsnit"/>
    <w:qFormat/>
    <w:rsid w:val="004E00E2"/>
    <w:rPr>
      <w:b/>
      <w:bCs/>
    </w:rPr>
  </w:style>
  <w:style w:type="character" w:styleId="Kommentarhenvisning">
    <w:name w:val="annotation reference"/>
    <w:basedOn w:val="Standardskrifttypeiafsnit"/>
    <w:semiHidden/>
    <w:unhideWhenUsed/>
    <w:rsid w:val="00086E85"/>
    <w:rPr>
      <w:sz w:val="16"/>
      <w:szCs w:val="16"/>
    </w:rPr>
  </w:style>
  <w:style w:type="paragraph" w:styleId="Kommentartekst">
    <w:name w:val="annotation text"/>
    <w:basedOn w:val="Normal"/>
    <w:link w:val="KommentartekstTegn"/>
    <w:semiHidden/>
    <w:unhideWhenUsed/>
    <w:rsid w:val="00086E85"/>
    <w:pPr>
      <w:spacing w:line="240" w:lineRule="auto"/>
    </w:pPr>
  </w:style>
  <w:style w:type="character" w:customStyle="1" w:styleId="KommentartekstTegn">
    <w:name w:val="Kommentartekst Tegn"/>
    <w:basedOn w:val="Standardskrifttypeiafsnit"/>
    <w:link w:val="Kommentartekst"/>
    <w:semiHidden/>
    <w:rsid w:val="00086E85"/>
    <w:rPr>
      <w:rFonts w:asciiTheme="minorHAnsi" w:hAnsiTheme="minorHAnsi"/>
      <w:lang w:eastAsia="en-US"/>
    </w:rPr>
  </w:style>
  <w:style w:type="paragraph" w:styleId="Kommentaremne">
    <w:name w:val="annotation subject"/>
    <w:basedOn w:val="Kommentartekst"/>
    <w:next w:val="Kommentartekst"/>
    <w:link w:val="KommentaremneTegn"/>
    <w:semiHidden/>
    <w:unhideWhenUsed/>
    <w:rsid w:val="00086E85"/>
    <w:rPr>
      <w:b/>
      <w:bCs/>
    </w:rPr>
  </w:style>
  <w:style w:type="character" w:customStyle="1" w:styleId="KommentaremneTegn">
    <w:name w:val="Kommentaremne Tegn"/>
    <w:basedOn w:val="KommentartekstTegn"/>
    <w:link w:val="Kommentaremne"/>
    <w:semiHidden/>
    <w:rsid w:val="00086E85"/>
    <w:rPr>
      <w:rFonts w:asciiTheme="minorHAnsi" w:hAnsiTheme="minorHAnsi"/>
      <w:b/>
      <w:bCs/>
      <w:lang w:eastAsia="en-US"/>
    </w:rPr>
  </w:style>
  <w:style w:type="paragraph" w:styleId="Listeafsnit">
    <w:name w:val="List Paragraph"/>
    <w:basedOn w:val="Normal"/>
    <w:uiPriority w:val="34"/>
    <w:qFormat/>
    <w:rsid w:val="00C257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duf@duf.d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duf.sharepoint.com/sites/DUFs-Filer/Skabeloner/Dokument.dotx" TargetMode="External"/></Relationships>
</file>

<file path=word/theme/theme1.xml><?xml version="1.0" encoding="utf-8"?>
<a:theme xmlns:a="http://schemas.openxmlformats.org/drawingml/2006/main" name="Kontortema">
  <a:themeElements>
    <a:clrScheme name="DUF">
      <a:dk1>
        <a:srgbClr val="000000"/>
      </a:dk1>
      <a:lt1>
        <a:srgbClr val="FFFFFF"/>
      </a:lt1>
      <a:dk2>
        <a:srgbClr val="D23223"/>
      </a:dk2>
      <a:lt2>
        <a:srgbClr val="FFFFFF"/>
      </a:lt2>
      <a:accent1>
        <a:srgbClr val="D23223"/>
      </a:accent1>
      <a:accent2>
        <a:srgbClr val="48AE92"/>
      </a:accent2>
      <a:accent3>
        <a:srgbClr val="FABE5F"/>
      </a:accent3>
      <a:accent4>
        <a:srgbClr val="645087"/>
      </a:accent4>
      <a:accent5>
        <a:srgbClr val="A78F7E"/>
      </a:accent5>
      <a:accent6>
        <a:srgbClr val="F7F7F7"/>
      </a:accent6>
      <a:hlink>
        <a:srgbClr val="48AE91"/>
      </a:hlink>
      <a:folHlink>
        <a:srgbClr val="D23223"/>
      </a:folHlink>
    </a:clrScheme>
    <a:fontScheme name="Kontor 2">
      <a:majorFont>
        <a:latin typeface="Montserrat-Bold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Spectral-Regular"/>
        <a:ea typeface=""/>
        <a:cs typeface=""/>
        <a:font script="Jpan" typeface="ＭＳ Ｐ明朝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51FCBA7D55E274BBCD09BDCBE61D7B8" ma:contentTypeVersion="14" ma:contentTypeDescription="Opret et nyt dokument." ma:contentTypeScope="" ma:versionID="85edbd4d1b12172f8d7cc68ec93a0067">
  <xsd:schema xmlns:xsd="http://www.w3.org/2001/XMLSchema" xmlns:xs="http://www.w3.org/2001/XMLSchema" xmlns:p="http://schemas.microsoft.com/office/2006/metadata/properties" xmlns:ns2="3c45a680-72e9-4874-8bbc-179d3c8154cc" xmlns:ns3="cf85f6f0-29f3-4946-9fa1-5949d8db8938" targetNamespace="http://schemas.microsoft.com/office/2006/metadata/properties" ma:root="true" ma:fieldsID="fe18b5afd4bf18a814dbc9f775a1c832" ns2:_="" ns3:_="">
    <xsd:import namespace="3c45a680-72e9-4874-8bbc-179d3c8154cc"/>
    <xsd:import namespace="cf85f6f0-29f3-4946-9fa1-5949d8db893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_dlc_DocId" minOccurs="0"/>
                <xsd:element ref="ns3:_dlc_DocIdUrl" minOccurs="0"/>
                <xsd:element ref="ns3:_dlc_DocIdPersistId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45a680-72e9-4874-8bbc-179d3c8154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Billedmærker" ma:readOnly="false" ma:fieldId="{5cf76f15-5ced-4ddc-b409-7134ff3c332f}" ma:taxonomyMulti="true" ma:sspId="1e2eea62-dfd8-41bc-afe2-4781d5ac3f2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85f6f0-29f3-4946-9fa1-5949d8db8938" elementFormDefault="qualified">
    <xsd:import namespace="http://schemas.microsoft.com/office/2006/documentManagement/types"/>
    <xsd:import namespace="http://schemas.microsoft.com/office/infopath/2007/PartnerControls"/>
    <xsd:element name="_dlc_DocId" ma:index="16" nillable="true" ma:displayName="Værdi for dokument-id" ma:description="Værdien af det dokument-id, der er tildelt dette element." ma:indexed="true" ma:internalName="_dlc_DocId" ma:readOnly="true">
      <xsd:simpleType>
        <xsd:restriction base="dms:Text"/>
      </xsd:simpleType>
    </xsd:element>
    <xsd:element name="_dlc_DocIdUrl" ma:index="17" nillable="true" ma:displayName="Dokument-id" ma:description="Permanent link til dette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8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1" nillable="true" ma:displayName="Taxonomy Catch All Column" ma:hidden="true" ma:list="{909a1f08-cd6a-435f-93bf-99740758c308}" ma:internalName="TaxCatchAll" ma:showField="CatchAllData" ma:web="cf85f6f0-29f3-4946-9fa1-5949d8db89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cf85f6f0-29f3-4946-9fa1-5949d8db8938">DUF000-348786624-22650</_dlc_DocId>
    <_dlc_DocIdUrl xmlns="cf85f6f0-29f3-4946-9fa1-5949d8db8938">
      <Url>https://duf.sharepoint.com/sites/DUFs-Filer/_layouts/15/DocIdRedir.aspx?ID=DUF000-348786624-22650</Url>
      <Description>DUF000-348786624-22650</Description>
    </_dlc_DocIdUrl>
    <lcf76f155ced4ddcb4097134ff3c332f xmlns="3c45a680-72e9-4874-8bbc-179d3c8154cc">
      <Terms xmlns="http://schemas.microsoft.com/office/infopath/2007/PartnerControls"/>
    </lcf76f155ced4ddcb4097134ff3c332f>
    <TaxCatchAll xmlns="cf85f6f0-29f3-4946-9fa1-5949d8db8938" xsi:nil="true"/>
  </documentManagement>
</p:properties>
</file>

<file path=customXml/itemProps1.xml><?xml version="1.0" encoding="utf-8"?>
<ds:datastoreItem xmlns:ds="http://schemas.openxmlformats.org/officeDocument/2006/customXml" ds:itemID="{79C67181-1A20-40A8-8932-A81761E2E9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D251F96-77EA-4375-BC7F-ABE081CD8E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6009B7F-281C-4EE3-9FA4-B6B74BEB3B1E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86E4245D-2CC5-4165-9C6A-497280E30C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45a680-72e9-4874-8bbc-179d3c8154cc"/>
    <ds:schemaRef ds:uri="cf85f6f0-29f3-4946-9fa1-5949d8db89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C1EDE157-4C30-433D-86C7-75D35E96A80A}">
  <ds:schemaRefs>
    <ds:schemaRef ds:uri="http://schemas.microsoft.com/office/2006/metadata/properties"/>
    <ds:schemaRef ds:uri="http://schemas.microsoft.com/office/infopath/2007/PartnerControls"/>
    <ds:schemaRef ds:uri="cf85f6f0-29f3-4946-9fa1-5949d8db8938"/>
    <ds:schemaRef ds:uri="3c45a680-72e9-4874-8bbc-179d3c8154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Dokument</Template>
  <TotalTime>13</TotalTime>
  <Pages>2</Pages>
  <Words>155</Words>
  <Characters>951</Characters>
  <Application>Microsoft Office Word</Application>
  <DocSecurity>0</DocSecurity>
  <Lines>7</Lines>
  <Paragraphs>2</Paragraphs>
  <ScaleCrop>false</ScaleCrop>
  <Manager/>
  <Company/>
  <LinksUpToDate>false</LinksUpToDate>
  <CharactersWithSpaces>1104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Katrine Monrad</dc:creator>
  <cp:keywords/>
  <dc:description/>
  <cp:lastModifiedBy>Katrine Monrad</cp:lastModifiedBy>
  <cp:revision>6</cp:revision>
  <cp:lastPrinted>2025-03-12T12:02:00Z</cp:lastPrinted>
  <dcterms:created xsi:type="dcterms:W3CDTF">2026-10-28T13:46:00Z</dcterms:created>
  <dcterms:modified xsi:type="dcterms:W3CDTF">2026-11-04T09:15:00Z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0x010100D51FCBA7D55E274BBCD09BDCBE61D7B8</vt:lpwstr>
  </property>
  <property fmtid="{D5CDD505-2E9C-101B-9397-08002B2CF9AE}" pid="3" name="MediaServiceImageTags">
    <vt:lpwstr/>
  </property>
  <property fmtid="{D5CDD505-2E9C-101B-9397-08002B2CF9AE}" pid="4" name="lcf76f155ced4ddcb4097134ff3c332f">
    <vt:lpwstr/>
  </property>
  <property fmtid="{D5CDD505-2E9C-101B-9397-08002B2CF9AE}" pid="5" name="TaxCatchAll">
    <vt:lpwstr/>
  </property>
  <property fmtid="{D5CDD505-2E9C-101B-9397-08002B2CF9AE}" pid="6" name="_dlc_DocIdItemGuid">
    <vt:lpwstr>fcbfa736-c924-4858-a541-e5575db2c00a</vt:lpwstr>
  </property>
</Properties>
</file>