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771A" w14:textId="77777777" w:rsidR="00A221E2" w:rsidRPr="00A221E2" w:rsidRDefault="00A221E2" w:rsidP="00A221E2">
      <w:pPr>
        <w:pStyle w:val="Overskrift1"/>
        <w:spacing w:line="276" w:lineRule="auto"/>
        <w:rPr>
          <w:lang w:val="da"/>
        </w:rPr>
      </w:pPr>
      <w:r w:rsidRPr="00A221E2">
        <w:rPr>
          <w:lang w:val="da"/>
        </w:rPr>
        <w:t>Forslag til udtalelser</w:t>
      </w:r>
    </w:p>
    <w:p w14:paraId="7776D771" w14:textId="77777777" w:rsidR="00A221E2" w:rsidRPr="00A221E2" w:rsidRDefault="00A221E2" w:rsidP="00A221E2">
      <w:pPr>
        <w:spacing w:line="276" w:lineRule="auto"/>
        <w:rPr>
          <w:i/>
          <w:iCs/>
          <w:lang w:val="da"/>
        </w:rPr>
      </w:pPr>
      <w:r w:rsidRPr="00A221E2">
        <w:rPr>
          <w:i/>
          <w:iCs/>
          <w:lang w:val="da"/>
        </w:rPr>
        <w:t xml:space="preserve">Indsendes i word-format til </w:t>
      </w:r>
      <w:hyperlink r:id="rId12">
        <w:r w:rsidRPr="00A221E2">
          <w:rPr>
            <w:rStyle w:val="Hyperlink"/>
            <w:i/>
            <w:iCs/>
            <w:lang w:val="da"/>
          </w:rPr>
          <w:t>mp@duf.dk</w:t>
        </w:r>
      </w:hyperlink>
      <w:r w:rsidRPr="00A221E2">
        <w:rPr>
          <w:i/>
          <w:iCs/>
          <w:lang w:val="da"/>
        </w:rPr>
        <w:t xml:space="preserve"> </w:t>
      </w:r>
      <w:r w:rsidRPr="00A221E2">
        <w:rPr>
          <w:b/>
          <w:bCs/>
          <w:i/>
          <w:iCs/>
          <w:lang w:val="da"/>
        </w:rPr>
        <w:t>senest lørdag 26. september 2026 kl. 12:00</w:t>
      </w:r>
    </w:p>
    <w:p w14:paraId="2533F054" w14:textId="77777777" w:rsidR="00A221E2" w:rsidRPr="00A221E2" w:rsidRDefault="00A221E2" w:rsidP="00A221E2">
      <w:pPr>
        <w:spacing w:line="276" w:lineRule="auto"/>
        <w:rPr>
          <w:b/>
          <w:bCs/>
          <w:i/>
          <w:iCs/>
          <w:lang w:val="da"/>
        </w:rPr>
      </w:pPr>
      <w:r w:rsidRPr="00A221E2">
        <w:rPr>
          <w:i/>
          <w:iCs/>
          <w:lang w:val="da"/>
        </w:rPr>
        <w:t>DUF forbeholder sig ret til at læse korrektur på indstillingen.</w:t>
      </w:r>
    </w:p>
    <w:p w14:paraId="54979E1B" w14:textId="77777777" w:rsidR="00A221E2" w:rsidRPr="00A221E2" w:rsidRDefault="00A221E2" w:rsidP="00A221E2">
      <w:pPr>
        <w:spacing w:line="276" w:lineRule="auto"/>
        <w:rPr>
          <w:lang w:val="da"/>
        </w:rPr>
      </w:pPr>
    </w:p>
    <w:p w14:paraId="5799589C" w14:textId="77777777" w:rsidR="00A221E2" w:rsidRPr="00A221E2" w:rsidRDefault="00A221E2" w:rsidP="00A221E2">
      <w:pPr>
        <w:spacing w:line="276" w:lineRule="auto"/>
        <w:rPr>
          <w:lang w:val="da"/>
        </w:rPr>
      </w:pPr>
    </w:p>
    <w:p w14:paraId="30E93A9B" w14:textId="77777777" w:rsidR="00A221E2" w:rsidRPr="00A221E2" w:rsidRDefault="00A221E2" w:rsidP="00A221E2">
      <w:pPr>
        <w:spacing w:line="276" w:lineRule="auto"/>
        <w:rPr>
          <w:b/>
          <w:bCs/>
          <w:lang w:val="da"/>
        </w:rPr>
      </w:pPr>
      <w:r w:rsidRPr="00A221E2">
        <w:rPr>
          <w:b/>
          <w:bCs/>
          <w:lang w:val="da"/>
        </w:rPr>
        <w:t>Udtalelse vedr.:</w:t>
      </w:r>
    </w:p>
    <w:p w14:paraId="7E7A0F4A" w14:textId="77777777" w:rsidR="00A221E2" w:rsidRPr="00A221E2" w:rsidRDefault="00A221E2" w:rsidP="00A221E2">
      <w:pPr>
        <w:spacing w:line="276" w:lineRule="auto"/>
        <w:rPr>
          <w:lang w:val="da"/>
        </w:rPr>
      </w:pPr>
      <w:r w:rsidRPr="00A221E2">
        <w:rPr>
          <w:lang w:val="da"/>
        </w:rPr>
        <w:t>Vi skal sikre fortsat og øget adgang til demokratiet</w:t>
      </w:r>
    </w:p>
    <w:p w14:paraId="2BA998EC" w14:textId="77777777" w:rsidR="00A221E2" w:rsidRPr="00A221E2" w:rsidRDefault="00A221E2" w:rsidP="00A221E2">
      <w:pPr>
        <w:spacing w:line="276" w:lineRule="auto"/>
        <w:rPr>
          <w:lang w:val="da"/>
        </w:rPr>
      </w:pPr>
    </w:p>
    <w:p w14:paraId="07C6FC5F" w14:textId="4B4611AB" w:rsidR="00A221E2" w:rsidRPr="00A221E2" w:rsidRDefault="00A221E2" w:rsidP="00A221E2">
      <w:pPr>
        <w:spacing w:line="276" w:lineRule="auto"/>
        <w:rPr>
          <w:b/>
          <w:bCs/>
          <w:lang w:val="da"/>
        </w:rPr>
      </w:pPr>
      <w:r w:rsidRPr="00A221E2">
        <w:rPr>
          <w:b/>
          <w:bCs/>
          <w:lang w:val="da"/>
        </w:rPr>
        <w:t>Forslag til udtalelse:</w:t>
      </w:r>
    </w:p>
    <w:p w14:paraId="77CC9011" w14:textId="77777777" w:rsidR="00A221E2" w:rsidRDefault="00A221E2" w:rsidP="00A221E2">
      <w:pPr>
        <w:spacing w:line="276" w:lineRule="auto"/>
        <w:rPr>
          <w:lang w:val="da"/>
        </w:rPr>
      </w:pPr>
      <w:r w:rsidRPr="00A221E2">
        <w:rPr>
          <w:lang w:val="da"/>
        </w:rPr>
        <w:t>I 2028 er der 50</w:t>
      </w:r>
      <w:r w:rsidRPr="00A221E2">
        <w:rPr>
          <w:lang w:val="da"/>
        </w:rPr>
        <w:noBreakHyphen/>
        <w:t>året for indførelsen af 18</w:t>
      </w:r>
      <w:r w:rsidRPr="00A221E2">
        <w:rPr>
          <w:lang w:val="da"/>
        </w:rPr>
        <w:noBreakHyphen/>
        <w:t>års valgret i Danmark – et historisk skridt, der udvidede demokratiet og gav en ny generation reel indflydelse. Demokrati er et sindelag, der skal leves og gives videre, hvorfor det også er afgørende, at vi fortsat udvikler demokratiet og sikrer, at alle unge har reel adgang til at deltage i det – både i det formelle demokrati og i hverdagsdemokratiet. Derfor foreslår DUF tre konkrete elementer for at fremtidssikre demokratiet</w:t>
      </w:r>
    </w:p>
    <w:p w14:paraId="1A670AA1" w14:textId="77777777" w:rsidR="00A221E2" w:rsidRPr="00A221E2" w:rsidRDefault="00A221E2" w:rsidP="00A221E2">
      <w:pPr>
        <w:spacing w:line="276" w:lineRule="auto"/>
        <w:rPr>
          <w:lang w:val="da"/>
        </w:rPr>
      </w:pPr>
    </w:p>
    <w:p w14:paraId="7DBFC7EB" w14:textId="3E6C478B" w:rsidR="00A221E2" w:rsidRPr="00A221E2" w:rsidRDefault="00A221E2" w:rsidP="00A221E2">
      <w:pPr>
        <w:spacing w:line="276" w:lineRule="auto"/>
        <w:rPr>
          <w:lang w:val="da"/>
        </w:rPr>
      </w:pPr>
      <w:r w:rsidRPr="00A221E2">
        <w:rPr>
          <w:b/>
          <w:bCs/>
          <w:i/>
          <w:iCs/>
          <w:lang w:val="da"/>
        </w:rPr>
        <w:t>Den demokratiske debat skal finde sted steder</w:t>
      </w:r>
      <w:r>
        <w:rPr>
          <w:b/>
          <w:bCs/>
          <w:i/>
          <w:iCs/>
          <w:lang w:val="da"/>
        </w:rPr>
        <w:t>,</w:t>
      </w:r>
      <w:r w:rsidRPr="00A221E2">
        <w:rPr>
          <w:b/>
          <w:bCs/>
          <w:i/>
          <w:iCs/>
          <w:lang w:val="da"/>
        </w:rPr>
        <w:t xml:space="preserve"> hvor alle unge kan være med</w:t>
      </w:r>
    </w:p>
    <w:p w14:paraId="2D86E905" w14:textId="77777777" w:rsidR="00A221E2" w:rsidRDefault="00A221E2" w:rsidP="00A221E2">
      <w:pPr>
        <w:spacing w:line="276" w:lineRule="auto"/>
        <w:rPr>
          <w:lang w:val="da"/>
        </w:rPr>
      </w:pPr>
      <w:r w:rsidRPr="00A221E2">
        <w:rPr>
          <w:lang w:val="da"/>
        </w:rPr>
        <w:t>Sociale medier bruges af mange politikere, institutioner og meningsdannere som en kanal for offentlig debat. Med det kommende forbud mod sociale medier for børn og unge under 15 år, vil der være en gruppe unge</w:t>
      </w:r>
      <w:r>
        <w:rPr>
          <w:lang w:val="da"/>
        </w:rPr>
        <w:t>,</w:t>
      </w:r>
      <w:r w:rsidRPr="00A221E2">
        <w:rPr>
          <w:lang w:val="da"/>
        </w:rPr>
        <w:t xml:space="preserve"> som ikke længere har adgang til den fælles offentlige debat på digitale platforme. Det kalder på, at meningsdannere tager ansvar for at sikre børn og unges deltagelse i den demokratiske samtale. </w:t>
      </w:r>
    </w:p>
    <w:p w14:paraId="22CFEF70" w14:textId="77777777" w:rsidR="00A221E2" w:rsidRDefault="00A221E2" w:rsidP="00A221E2">
      <w:pPr>
        <w:spacing w:line="276" w:lineRule="auto"/>
        <w:rPr>
          <w:lang w:val="da"/>
        </w:rPr>
      </w:pPr>
    </w:p>
    <w:p w14:paraId="41658A5E" w14:textId="2BA63870" w:rsidR="00A221E2" w:rsidRPr="00A221E2" w:rsidRDefault="00A221E2" w:rsidP="00A221E2">
      <w:pPr>
        <w:spacing w:line="276" w:lineRule="auto"/>
        <w:rPr>
          <w:lang w:val="da"/>
        </w:rPr>
      </w:pPr>
      <w:r w:rsidRPr="00A221E2">
        <w:rPr>
          <w:lang w:val="da"/>
        </w:rPr>
        <w:t>Derfor mener DUF, at:</w:t>
      </w:r>
    </w:p>
    <w:p w14:paraId="6F7A05B2" w14:textId="77777777" w:rsidR="00A221E2" w:rsidRPr="00A221E2" w:rsidRDefault="00A221E2" w:rsidP="00A221E2">
      <w:pPr>
        <w:numPr>
          <w:ilvl w:val="0"/>
          <w:numId w:val="6"/>
        </w:numPr>
        <w:spacing w:line="276" w:lineRule="auto"/>
        <w:rPr>
          <w:lang w:val="da"/>
        </w:rPr>
      </w:pPr>
      <w:r w:rsidRPr="00A221E2">
        <w:rPr>
          <w:lang w:val="da"/>
        </w:rPr>
        <w:t>Politikere og institutioner skal sikre adgang til demokratisk indflydelse for alle børn og unge.</w:t>
      </w:r>
    </w:p>
    <w:p w14:paraId="37397DCB" w14:textId="77777777" w:rsidR="00A221E2" w:rsidRPr="00A221E2" w:rsidRDefault="00A221E2" w:rsidP="00A221E2">
      <w:pPr>
        <w:numPr>
          <w:ilvl w:val="0"/>
          <w:numId w:val="6"/>
        </w:numPr>
        <w:spacing w:line="276" w:lineRule="auto"/>
        <w:rPr>
          <w:lang w:val="da"/>
        </w:rPr>
      </w:pPr>
      <w:r w:rsidRPr="00A221E2">
        <w:rPr>
          <w:lang w:val="da"/>
        </w:rPr>
        <w:t>Et forbud mod sociale medier for børn og unge under 15 ændrer grundlæggende landskabet, og politikere og institutioner skal tage bestik af denne ændring og sikre, at det ikke hæmmer børn og unges mulighed for demokratisk indflydelse.</w:t>
      </w:r>
    </w:p>
    <w:p w14:paraId="339B9F9A" w14:textId="77777777" w:rsidR="00A221E2" w:rsidRPr="00A221E2" w:rsidRDefault="00A221E2" w:rsidP="00A221E2">
      <w:pPr>
        <w:numPr>
          <w:ilvl w:val="0"/>
          <w:numId w:val="6"/>
        </w:numPr>
        <w:spacing w:line="276" w:lineRule="auto"/>
        <w:rPr>
          <w:lang w:val="da"/>
        </w:rPr>
      </w:pPr>
      <w:r w:rsidRPr="00A221E2">
        <w:rPr>
          <w:lang w:val="da"/>
        </w:rPr>
        <w:t xml:space="preserve">Vi skal styrke indsatsen for de yngste unges deltagelse i demokratiske fællesskaber og derigennem sikre øgede deltagelsesmuligheder for </w:t>
      </w:r>
      <w:proofErr w:type="gramStart"/>
      <w:r w:rsidRPr="00A221E2">
        <w:rPr>
          <w:lang w:val="da"/>
        </w:rPr>
        <w:t>de</w:t>
      </w:r>
      <w:proofErr w:type="gramEnd"/>
      <w:r w:rsidRPr="00A221E2">
        <w:rPr>
          <w:lang w:val="da"/>
        </w:rPr>
        <w:t>, der ikke længere kan være en del af den fælles digitale demokratiske samtale.</w:t>
      </w:r>
    </w:p>
    <w:p w14:paraId="74469C07" w14:textId="77777777" w:rsidR="00A221E2" w:rsidRDefault="00A221E2" w:rsidP="00A221E2">
      <w:pPr>
        <w:numPr>
          <w:ilvl w:val="0"/>
          <w:numId w:val="6"/>
        </w:numPr>
        <w:spacing w:line="276" w:lineRule="auto"/>
        <w:rPr>
          <w:lang w:val="da"/>
        </w:rPr>
      </w:pPr>
      <w:r w:rsidRPr="00A221E2">
        <w:rPr>
          <w:lang w:val="da"/>
        </w:rPr>
        <w:t>Det er et politisk ansvar at regulere sociale medier, så indholdet er alderssvarende og algoritmer ikke fastholder unge og fremmer hadsk tale.</w:t>
      </w:r>
    </w:p>
    <w:p w14:paraId="0419B40E" w14:textId="77777777" w:rsidR="00A221E2" w:rsidRDefault="00A221E2" w:rsidP="00A221E2">
      <w:pPr>
        <w:spacing w:line="276" w:lineRule="auto"/>
        <w:rPr>
          <w:lang w:val="da"/>
        </w:rPr>
      </w:pPr>
    </w:p>
    <w:p w14:paraId="214FA54E" w14:textId="77777777" w:rsidR="00A221E2" w:rsidRPr="00A221E2" w:rsidRDefault="00A221E2" w:rsidP="00A221E2">
      <w:pPr>
        <w:spacing w:line="276" w:lineRule="auto"/>
        <w:rPr>
          <w:lang w:val="da"/>
        </w:rPr>
      </w:pPr>
    </w:p>
    <w:p w14:paraId="53DCA484" w14:textId="77777777" w:rsidR="00A221E2" w:rsidRPr="00A221E2" w:rsidRDefault="00A221E2" w:rsidP="00A221E2">
      <w:pPr>
        <w:spacing w:line="276" w:lineRule="auto"/>
        <w:rPr>
          <w:lang w:val="da"/>
        </w:rPr>
      </w:pPr>
      <w:r w:rsidRPr="00A221E2">
        <w:rPr>
          <w:b/>
          <w:bCs/>
          <w:i/>
          <w:iCs/>
          <w:lang w:val="da"/>
        </w:rPr>
        <w:t>Fleksibilitet til at deltage i demokratiet</w:t>
      </w:r>
    </w:p>
    <w:p w14:paraId="60BF6ADC" w14:textId="77777777" w:rsidR="00A221E2" w:rsidRDefault="00A221E2" w:rsidP="00A221E2">
      <w:pPr>
        <w:spacing w:line="276" w:lineRule="auto"/>
        <w:rPr>
          <w:lang w:val="da"/>
        </w:rPr>
      </w:pPr>
      <w:r w:rsidRPr="00A221E2">
        <w:rPr>
          <w:lang w:val="da"/>
        </w:rPr>
        <w:t xml:space="preserve">Mange børn og unge tilbringer hverdagen på uddannelsesinstitutioner. Men under uddannelse oplever elever, lærlinge og studerende barrierer, som udfordrer mulighederne for at være demokratisk engageret. Det er et problem for den fremtidige demokratiske dannelse, når unge begrænses i muligheder for praktisk demokratisk erfaring. </w:t>
      </w:r>
    </w:p>
    <w:p w14:paraId="27669A3C" w14:textId="77777777" w:rsidR="00A221E2" w:rsidRDefault="00A221E2" w:rsidP="00A221E2">
      <w:pPr>
        <w:spacing w:line="276" w:lineRule="auto"/>
        <w:rPr>
          <w:lang w:val="da"/>
        </w:rPr>
      </w:pPr>
    </w:p>
    <w:p w14:paraId="52A02C0D" w14:textId="2A736140" w:rsidR="00A221E2" w:rsidRPr="00A221E2" w:rsidRDefault="00A221E2" w:rsidP="00A221E2">
      <w:pPr>
        <w:spacing w:line="276" w:lineRule="auto"/>
        <w:rPr>
          <w:lang w:val="da"/>
        </w:rPr>
      </w:pPr>
      <w:r w:rsidRPr="00A221E2">
        <w:rPr>
          <w:lang w:val="da"/>
        </w:rPr>
        <w:t>Derfor mener DUF, at:</w:t>
      </w:r>
    </w:p>
    <w:p w14:paraId="65C6CF3A" w14:textId="77777777" w:rsidR="00A221E2" w:rsidRPr="00A221E2" w:rsidRDefault="00A221E2" w:rsidP="00A221E2">
      <w:pPr>
        <w:numPr>
          <w:ilvl w:val="0"/>
          <w:numId w:val="6"/>
        </w:numPr>
        <w:spacing w:line="276" w:lineRule="auto"/>
        <w:rPr>
          <w:lang w:val="da"/>
        </w:rPr>
      </w:pPr>
      <w:r w:rsidRPr="00A221E2">
        <w:rPr>
          <w:lang w:val="da"/>
        </w:rPr>
        <w:t>Der skal være bedre adgang til fleksibilitet i uddannelsesforløb i forbindelse med engagement i demokratiske børne- og ungefællesskaber.</w:t>
      </w:r>
    </w:p>
    <w:p w14:paraId="1708E27A" w14:textId="77777777" w:rsidR="00A221E2" w:rsidRPr="00A221E2" w:rsidRDefault="00A221E2" w:rsidP="00A221E2">
      <w:pPr>
        <w:numPr>
          <w:ilvl w:val="0"/>
          <w:numId w:val="6"/>
        </w:numPr>
        <w:spacing w:line="276" w:lineRule="auto"/>
        <w:rPr>
          <w:lang w:val="da"/>
        </w:rPr>
      </w:pPr>
      <w:r w:rsidRPr="00A221E2">
        <w:rPr>
          <w:lang w:val="da"/>
        </w:rPr>
        <w:t>Elever, lærlinge og studerende skal ikke have fravær for at deltage i studenterråds- og elevrådsmøder.</w:t>
      </w:r>
    </w:p>
    <w:p w14:paraId="4AE52634" w14:textId="77777777" w:rsidR="00A221E2" w:rsidRPr="00A221E2" w:rsidRDefault="00A221E2" w:rsidP="00A221E2">
      <w:pPr>
        <w:numPr>
          <w:ilvl w:val="0"/>
          <w:numId w:val="6"/>
        </w:numPr>
        <w:spacing w:line="276" w:lineRule="auto"/>
        <w:rPr>
          <w:lang w:val="da"/>
        </w:rPr>
      </w:pPr>
      <w:r w:rsidRPr="00A221E2">
        <w:rPr>
          <w:lang w:val="da"/>
        </w:rPr>
        <w:lastRenderedPageBreak/>
        <w:t>Elever, lærlinge og studerende skal have bedre muligheder for at få indflydelse på egne uddannelsesinstitutioner.</w:t>
      </w:r>
    </w:p>
    <w:p w14:paraId="53F78875" w14:textId="77777777" w:rsidR="00A221E2" w:rsidRPr="00A221E2" w:rsidRDefault="00A221E2" w:rsidP="00A221E2">
      <w:pPr>
        <w:spacing w:line="276" w:lineRule="auto"/>
        <w:rPr>
          <w:lang w:val="da"/>
        </w:rPr>
      </w:pPr>
    </w:p>
    <w:p w14:paraId="5A3ADC1A" w14:textId="77777777" w:rsidR="00A221E2" w:rsidRPr="00A221E2" w:rsidRDefault="00A221E2" w:rsidP="00A221E2">
      <w:pPr>
        <w:spacing w:line="276" w:lineRule="auto"/>
        <w:rPr>
          <w:lang w:val="da"/>
        </w:rPr>
      </w:pPr>
      <w:r w:rsidRPr="00A221E2">
        <w:rPr>
          <w:b/>
          <w:bCs/>
          <w:i/>
          <w:iCs/>
          <w:lang w:val="da"/>
        </w:rPr>
        <w:t>Der skal være lettere adgang til at stemme for unge</w:t>
      </w:r>
    </w:p>
    <w:p w14:paraId="433F9AE8" w14:textId="77777777" w:rsidR="00A221E2" w:rsidRDefault="00A221E2" w:rsidP="00A221E2">
      <w:pPr>
        <w:spacing w:line="276" w:lineRule="auto"/>
        <w:rPr>
          <w:lang w:val="da"/>
        </w:rPr>
      </w:pPr>
      <w:r w:rsidRPr="00A221E2">
        <w:rPr>
          <w:lang w:val="da"/>
        </w:rPr>
        <w:t xml:space="preserve">Selvom demokratisk sindelag ikke opstår pludseligt i valglokalet, er deltagelse i valghandlinger helt central for vores demokrati. Vi har brug for at alle, men særligt unge, kommer ud og stemmer, når der er valg. Men der er barrierer i forbindelse med stemmeafgivning for unge, som kunne nedbrydes. </w:t>
      </w:r>
    </w:p>
    <w:p w14:paraId="3514BFB1" w14:textId="77777777" w:rsidR="00A221E2" w:rsidRDefault="00A221E2" w:rsidP="00A221E2">
      <w:pPr>
        <w:spacing w:line="276" w:lineRule="auto"/>
        <w:rPr>
          <w:lang w:val="da"/>
        </w:rPr>
      </w:pPr>
    </w:p>
    <w:p w14:paraId="1F1AA4FE" w14:textId="7A269450" w:rsidR="00A221E2" w:rsidRPr="00A221E2" w:rsidRDefault="00A221E2" w:rsidP="00A221E2">
      <w:pPr>
        <w:spacing w:line="276" w:lineRule="auto"/>
        <w:rPr>
          <w:lang w:val="da"/>
        </w:rPr>
      </w:pPr>
      <w:r w:rsidRPr="00A221E2">
        <w:rPr>
          <w:lang w:val="da"/>
        </w:rPr>
        <w:t>Derfor mener DUF, at:</w:t>
      </w:r>
    </w:p>
    <w:p w14:paraId="5C386C0E" w14:textId="77777777" w:rsidR="00A221E2" w:rsidRPr="00A221E2" w:rsidRDefault="00A221E2" w:rsidP="00A221E2">
      <w:pPr>
        <w:numPr>
          <w:ilvl w:val="0"/>
          <w:numId w:val="7"/>
        </w:numPr>
        <w:spacing w:line="276" w:lineRule="auto"/>
        <w:rPr>
          <w:lang w:val="da"/>
        </w:rPr>
      </w:pPr>
      <w:r w:rsidRPr="00A221E2">
        <w:rPr>
          <w:lang w:val="da"/>
        </w:rPr>
        <w:t>Det skal være let tilgængeligt at brevstemme, og unge som uddanner sig langt væk fra deres folkeregisteradresse, skal opfordres tydeligt af f.eks. uddannelsesinstitutioner til at brevstemme. </w:t>
      </w:r>
    </w:p>
    <w:p w14:paraId="7B962F5F" w14:textId="77777777" w:rsidR="00A221E2" w:rsidRPr="00A221E2" w:rsidRDefault="00A221E2" w:rsidP="00A221E2">
      <w:pPr>
        <w:numPr>
          <w:ilvl w:val="0"/>
          <w:numId w:val="7"/>
        </w:numPr>
        <w:spacing w:line="276" w:lineRule="auto"/>
        <w:rPr>
          <w:lang w:val="da"/>
        </w:rPr>
      </w:pPr>
      <w:r w:rsidRPr="00A221E2">
        <w:rPr>
          <w:lang w:val="da"/>
        </w:rPr>
        <w:t>Det er vigtigt, at det er let tilgængeligt at stemme, og kommuner skal derfor nøje overveje om det bliver sværere at stemme, hvis de nedlægger valgsteder.</w:t>
      </w:r>
    </w:p>
    <w:p w14:paraId="4BA44AFE" w14:textId="4FCA8F4D" w:rsidR="00A221E2" w:rsidRPr="00A221E2" w:rsidRDefault="00A221E2" w:rsidP="00A221E2">
      <w:pPr>
        <w:numPr>
          <w:ilvl w:val="0"/>
          <w:numId w:val="7"/>
        </w:numPr>
        <w:spacing w:line="276" w:lineRule="auto"/>
        <w:rPr>
          <w:lang w:val="da"/>
        </w:rPr>
      </w:pPr>
      <w:r w:rsidRPr="00A221E2">
        <w:rPr>
          <w:lang w:val="da"/>
        </w:rPr>
        <w:t>Flere ungdomsuddannelsesinstitutioner skal bruges som valgsteder, så unge med stemmeret oplever</w:t>
      </w:r>
      <w:r>
        <w:rPr>
          <w:lang w:val="da"/>
        </w:rPr>
        <w:t>,</w:t>
      </w:r>
      <w:r w:rsidRPr="00A221E2">
        <w:rPr>
          <w:lang w:val="da"/>
        </w:rPr>
        <w:t xml:space="preserve"> at valg er noget</w:t>
      </w:r>
      <w:r>
        <w:rPr>
          <w:lang w:val="da"/>
        </w:rPr>
        <w:t>,</w:t>
      </w:r>
      <w:r w:rsidRPr="00A221E2">
        <w:rPr>
          <w:lang w:val="da"/>
        </w:rPr>
        <w:t xml:space="preserve"> der foregår tæt på hverdagen.</w:t>
      </w:r>
    </w:p>
    <w:p w14:paraId="78DDD94C" w14:textId="77777777" w:rsidR="00A221E2" w:rsidRPr="00A221E2" w:rsidRDefault="00A221E2" w:rsidP="00A221E2">
      <w:pPr>
        <w:spacing w:line="276" w:lineRule="auto"/>
        <w:rPr>
          <w:lang w:val="da"/>
        </w:rPr>
      </w:pPr>
    </w:p>
    <w:p w14:paraId="71E62F71" w14:textId="77777777" w:rsidR="00A221E2" w:rsidRPr="00A221E2" w:rsidRDefault="00A221E2" w:rsidP="00A221E2">
      <w:pPr>
        <w:spacing w:line="276" w:lineRule="auto"/>
        <w:rPr>
          <w:b/>
          <w:bCs/>
          <w:lang w:val="da"/>
        </w:rPr>
      </w:pPr>
      <w:r w:rsidRPr="00A221E2">
        <w:rPr>
          <w:b/>
          <w:bCs/>
          <w:lang w:val="da"/>
        </w:rPr>
        <w:t>Motivation:</w:t>
      </w:r>
    </w:p>
    <w:p w14:paraId="26B7058D" w14:textId="75F5289C" w:rsidR="00A221E2" w:rsidRPr="00A221E2" w:rsidRDefault="00A221E2" w:rsidP="00A221E2">
      <w:pPr>
        <w:spacing w:line="276" w:lineRule="auto"/>
        <w:rPr>
          <w:lang w:val="da"/>
        </w:rPr>
      </w:pPr>
      <w:r w:rsidRPr="00A221E2">
        <w:rPr>
          <w:lang w:val="da"/>
        </w:rPr>
        <w:t>At udbrede, styrke og opdatere det danske demokrati er en helt central opgave for DUF. Det har vi heldigvis allerede mange gode ideer til i DUF. Men vi synes løbende</w:t>
      </w:r>
      <w:r>
        <w:rPr>
          <w:lang w:val="da"/>
        </w:rPr>
        <w:t>,</w:t>
      </w:r>
      <w:r w:rsidRPr="00A221E2">
        <w:rPr>
          <w:lang w:val="da"/>
        </w:rPr>
        <w:t xml:space="preserve"> det er værd at opdatere kataloget over demokrati-holdninger med nye blomster til buketten. Derfor dette forslag som rummer forslag</w:t>
      </w:r>
      <w:r>
        <w:rPr>
          <w:lang w:val="da"/>
        </w:rPr>
        <w:t>,</w:t>
      </w:r>
      <w:r w:rsidRPr="00A221E2">
        <w:rPr>
          <w:lang w:val="da"/>
        </w:rPr>
        <w:t xml:space="preserve"> der udspringer af forskelligartede årsager: både dagsaktuelle, men også strukturelle udfordringer der har eksisteret længe. </w:t>
      </w:r>
    </w:p>
    <w:p w14:paraId="565CC3AB" w14:textId="77777777" w:rsidR="00A221E2" w:rsidRPr="00A221E2" w:rsidRDefault="00A221E2" w:rsidP="00A221E2">
      <w:pPr>
        <w:spacing w:line="276" w:lineRule="auto"/>
        <w:rPr>
          <w:lang w:val="da"/>
        </w:rPr>
      </w:pPr>
    </w:p>
    <w:p w14:paraId="3FCB61F8" w14:textId="77777777" w:rsidR="00A221E2" w:rsidRPr="00A221E2" w:rsidRDefault="00A221E2" w:rsidP="00A221E2">
      <w:pPr>
        <w:spacing w:line="276" w:lineRule="auto"/>
        <w:rPr>
          <w:lang w:val="da"/>
        </w:rPr>
      </w:pPr>
    </w:p>
    <w:p w14:paraId="787A41AE" w14:textId="77777777" w:rsidR="00A221E2" w:rsidRPr="00A221E2" w:rsidRDefault="00A221E2" w:rsidP="00A221E2">
      <w:pPr>
        <w:spacing w:line="276" w:lineRule="auto"/>
        <w:rPr>
          <w:b/>
          <w:bCs/>
          <w:lang w:val="da"/>
        </w:rPr>
      </w:pPr>
      <w:r w:rsidRPr="00A221E2">
        <w:rPr>
          <w:b/>
          <w:bCs/>
          <w:lang w:val="da"/>
        </w:rPr>
        <w:t>Forslagsstiller(e):</w:t>
      </w:r>
    </w:p>
    <w:p w14:paraId="0536A135" w14:textId="77777777" w:rsidR="00A221E2" w:rsidRPr="00A221E2" w:rsidRDefault="00A221E2" w:rsidP="00A221E2">
      <w:pPr>
        <w:spacing w:line="276" w:lineRule="auto"/>
        <w:rPr>
          <w:b/>
          <w:bCs/>
          <w:lang w:val="da"/>
        </w:rPr>
      </w:pPr>
      <w:r w:rsidRPr="00A221E2">
        <w:rPr>
          <w:lang w:val="da"/>
        </w:rPr>
        <w:t>Danske Skoleelever (DSE), Danske Studerendes Fællesråd (DSF), Organisation for professionshøjskolestuderende (OPS), Landssammenslutningen af Handelsskoleelever (LH), Danske Gymnasieelevers Sammenslutning (DGS), Erhvervsskolernes Elevorganisation (EEO), Modstrøm</w:t>
      </w:r>
    </w:p>
    <w:p w14:paraId="1BD31E6F" w14:textId="77777777" w:rsidR="00A221E2" w:rsidRPr="00A221E2" w:rsidRDefault="00A221E2" w:rsidP="00A221E2">
      <w:pPr>
        <w:spacing w:line="276" w:lineRule="auto"/>
        <w:rPr>
          <w:lang w:val="da"/>
        </w:rPr>
      </w:pPr>
    </w:p>
    <w:p w14:paraId="0D435A4D" w14:textId="77777777" w:rsidR="00A221E2" w:rsidRPr="00A221E2" w:rsidRDefault="00A221E2" w:rsidP="00A221E2">
      <w:pPr>
        <w:spacing w:line="276" w:lineRule="auto"/>
        <w:rPr>
          <w:lang w:val="da"/>
        </w:rPr>
      </w:pPr>
    </w:p>
    <w:p w14:paraId="235543C4" w14:textId="77777777" w:rsidR="00F240B6" w:rsidRPr="00A221E2" w:rsidRDefault="00F240B6" w:rsidP="00A221E2">
      <w:pPr>
        <w:spacing w:line="276" w:lineRule="auto"/>
        <w:rPr>
          <w:lang w:val="da"/>
        </w:rPr>
      </w:pPr>
    </w:p>
    <w:p w14:paraId="7271FD57" w14:textId="5330403E" w:rsidR="00251EF7" w:rsidRPr="00F240B6" w:rsidRDefault="00251EF7" w:rsidP="00A221E2">
      <w:pPr>
        <w:pStyle w:val="Overskrift2"/>
        <w:spacing w:line="276" w:lineRule="auto"/>
      </w:pPr>
    </w:p>
    <w:sectPr w:rsidR="00251EF7" w:rsidRPr="00F240B6" w:rsidSect="006144C0">
      <w:headerReference w:type="default" r:id="rId13"/>
      <w:footerReference w:type="default" r:id="rId14"/>
      <w:headerReference w:type="first" r:id="rId15"/>
      <w:footerReference w:type="first" r:id="rId16"/>
      <w:pgSz w:w="11906" w:h="16838" w:code="9"/>
      <w:pgMar w:top="1701" w:right="1134" w:bottom="1701"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BA9B9" w14:textId="77777777" w:rsidR="00391D94" w:rsidRDefault="00391D94">
      <w:r>
        <w:separator/>
      </w:r>
    </w:p>
  </w:endnote>
  <w:endnote w:type="continuationSeparator" w:id="0">
    <w:p w14:paraId="4E4DBD2A" w14:textId="77777777" w:rsidR="00391D94" w:rsidRDefault="00391D94">
      <w:r>
        <w:continuationSeparator/>
      </w:r>
    </w:p>
  </w:endnote>
  <w:endnote w:type="continuationNotice" w:id="1">
    <w:p w14:paraId="292F9C9D" w14:textId="77777777" w:rsidR="00391D94" w:rsidRDefault="00391D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pectral-Regular">
    <w:altName w:val="Cambria"/>
    <w:charset w:val="4D"/>
    <w:family w:val="roman"/>
    <w:pitch w:val="variable"/>
    <w:sig w:usb0="E000007F" w:usb1="4000E43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C60D"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0047A3F0" w14:textId="77777777" w:rsidR="2C5D6425" w:rsidRDefault="2C5D6425" w:rsidP="2856C26A">
    <w:pPr>
      <w:pStyle w:val="Sidefod"/>
      <w:ind w:left="7920"/>
    </w:pPr>
  </w:p>
  <w:p w14:paraId="5768DF0A"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A952"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60288"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4A87A35F" w14:textId="77777777" w:rsidR="006144C0" w:rsidRDefault="006144C0">
    <w:pPr>
      <w:pStyle w:val="Sidefod"/>
    </w:pPr>
  </w:p>
  <w:p w14:paraId="50935298"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A0369" w14:textId="77777777" w:rsidR="00391D94" w:rsidRDefault="00391D94">
      <w:r>
        <w:separator/>
      </w:r>
    </w:p>
  </w:footnote>
  <w:footnote w:type="continuationSeparator" w:id="0">
    <w:p w14:paraId="212E74C5" w14:textId="77777777" w:rsidR="00391D94" w:rsidRDefault="00391D94">
      <w:r>
        <w:continuationSeparator/>
      </w:r>
    </w:p>
  </w:footnote>
  <w:footnote w:type="continuationNotice" w:id="1">
    <w:p w14:paraId="25036922" w14:textId="77777777" w:rsidR="00391D94" w:rsidRDefault="00391D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8E84" w14:textId="77777777" w:rsidR="2C5D6425" w:rsidRDefault="2C5D6425" w:rsidP="498058F6"/>
  <w:p w14:paraId="2C9D2463" w14:textId="77777777" w:rsidR="2856C26A" w:rsidRDefault="2856C26A" w:rsidP="2856C26A">
    <w:pPr>
      <w:pStyle w:val="Sidehoved"/>
    </w:pPr>
  </w:p>
  <w:p w14:paraId="2389B9EA"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D191"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22A73"/>
    <w:multiLevelType w:val="multilevel"/>
    <w:tmpl w:val="6AACB4DC"/>
    <w:lvl w:ilvl="0">
      <w:start w:val="1"/>
      <w:numFmt w:val="bullet"/>
      <w:lvlText w:val="●"/>
      <w:lvlJc w:val="left"/>
      <w:pPr>
        <w:ind w:left="765" w:hanging="4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2"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3"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4"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5"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7C6D313F"/>
    <w:multiLevelType w:val="multilevel"/>
    <w:tmpl w:val="D82ED4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45520586">
    <w:abstractNumId w:val="2"/>
  </w:num>
  <w:num w:numId="2" w16cid:durableId="2138715966">
    <w:abstractNumId w:val="5"/>
  </w:num>
  <w:num w:numId="3" w16cid:durableId="487552070">
    <w:abstractNumId w:val="1"/>
  </w:num>
  <w:num w:numId="4" w16cid:durableId="1012757706">
    <w:abstractNumId w:val="3"/>
  </w:num>
  <w:num w:numId="5" w16cid:durableId="614218314">
    <w:abstractNumId w:val="4"/>
  </w:num>
  <w:num w:numId="6" w16cid:durableId="716121188">
    <w:abstractNumId w:val="0"/>
  </w:num>
  <w:num w:numId="7" w16cid:durableId="1736664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1E2"/>
    <w:rsid w:val="00006872"/>
    <w:rsid w:val="00015F10"/>
    <w:rsid w:val="00032C78"/>
    <w:rsid w:val="000467EB"/>
    <w:rsid w:val="00055523"/>
    <w:rsid w:val="000610E9"/>
    <w:rsid w:val="0006317B"/>
    <w:rsid w:val="00086E85"/>
    <w:rsid w:val="000A256C"/>
    <w:rsid w:val="000E55D0"/>
    <w:rsid w:val="00134CE4"/>
    <w:rsid w:val="00136122"/>
    <w:rsid w:val="00170476"/>
    <w:rsid w:val="001A0DA6"/>
    <w:rsid w:val="001A67D9"/>
    <w:rsid w:val="001B183A"/>
    <w:rsid w:val="001B411C"/>
    <w:rsid w:val="001C33AC"/>
    <w:rsid w:val="001D007C"/>
    <w:rsid w:val="00213324"/>
    <w:rsid w:val="00251EF7"/>
    <w:rsid w:val="00252987"/>
    <w:rsid w:val="0026594D"/>
    <w:rsid w:val="0026792D"/>
    <w:rsid w:val="002C5FB6"/>
    <w:rsid w:val="002E69F9"/>
    <w:rsid w:val="002F6369"/>
    <w:rsid w:val="003069F9"/>
    <w:rsid w:val="0030742B"/>
    <w:rsid w:val="00332162"/>
    <w:rsid w:val="003603E4"/>
    <w:rsid w:val="0036041E"/>
    <w:rsid w:val="00391D94"/>
    <w:rsid w:val="003B1A89"/>
    <w:rsid w:val="003C3D7B"/>
    <w:rsid w:val="003C75CD"/>
    <w:rsid w:val="003E5477"/>
    <w:rsid w:val="003E929E"/>
    <w:rsid w:val="00446E3C"/>
    <w:rsid w:val="0046564D"/>
    <w:rsid w:val="00484466"/>
    <w:rsid w:val="004C1E74"/>
    <w:rsid w:val="004E00E2"/>
    <w:rsid w:val="00506FF1"/>
    <w:rsid w:val="00587EEB"/>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F640D"/>
    <w:rsid w:val="00A221E2"/>
    <w:rsid w:val="00A30E96"/>
    <w:rsid w:val="00A65BFC"/>
    <w:rsid w:val="00A73D15"/>
    <w:rsid w:val="00A74867"/>
    <w:rsid w:val="00AA0D5C"/>
    <w:rsid w:val="00AA2FF6"/>
    <w:rsid w:val="00AB6E50"/>
    <w:rsid w:val="00AC4E64"/>
    <w:rsid w:val="00AD5902"/>
    <w:rsid w:val="00B12435"/>
    <w:rsid w:val="00B23337"/>
    <w:rsid w:val="00B358DA"/>
    <w:rsid w:val="00B73F1A"/>
    <w:rsid w:val="00BB2CE9"/>
    <w:rsid w:val="00BC410C"/>
    <w:rsid w:val="00C033D5"/>
    <w:rsid w:val="00C10BBF"/>
    <w:rsid w:val="00C1454C"/>
    <w:rsid w:val="00C14C21"/>
    <w:rsid w:val="00C152B8"/>
    <w:rsid w:val="00C2572B"/>
    <w:rsid w:val="00C66FF9"/>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23854"/>
    <w:rsid w:val="00E26FDE"/>
    <w:rsid w:val="00E33A76"/>
    <w:rsid w:val="00E645F9"/>
    <w:rsid w:val="00EA1378"/>
    <w:rsid w:val="00EB15AF"/>
    <w:rsid w:val="00EC11C2"/>
    <w:rsid w:val="00EF7159"/>
    <w:rsid w:val="00F240B6"/>
    <w:rsid w:val="00F25110"/>
    <w:rsid w:val="00F865A5"/>
    <w:rsid w:val="00F9792C"/>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1E497E"/>
  <w15:chartTrackingRefBased/>
  <w15:docId w15:val="{297CC03F-5D2D-428A-89BB-27B9BA90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A221E2"/>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 w:type="character" w:styleId="Ulstomtale">
    <w:name w:val="Unresolved Mention"/>
    <w:basedOn w:val="Standardskrifttypeiafsnit"/>
    <w:rsid w:val="00A22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p@duf.d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87C5A60D0057D4449857B10BE6FA3D6A" ma:contentTypeVersion="4" ma:contentTypeDescription="Opret et nyt dokument." ma:contentTypeScope="" ma:versionID="fa72b8d3deb0185eb9d58746c353ec0d">
  <xsd:schema xmlns:xsd="http://www.w3.org/2001/XMLSchema" xmlns:xs="http://www.w3.org/2001/XMLSchema" xmlns:p="http://schemas.microsoft.com/office/2006/metadata/properties" xmlns:ns2="8a9d5640-e6e5-4199-bacf-ff9ec6125cf3" xmlns:ns3="cf85f6f0-29f3-4946-9fa1-5949d8db8938" targetNamespace="http://schemas.microsoft.com/office/2006/metadata/properties" ma:root="true" ma:fieldsID="ca85e0734e233090f0213fcdfd3a19a3" ns2:_="" ns3:_="">
    <xsd:import namespace="8a9d5640-e6e5-4199-bacf-ff9ec6125cf3"/>
    <xsd:import namespace="cf85f6f0-29f3-4946-9fa1-5949d8db89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d5640-e6e5-4199-bacf-ff9ec6125c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85f6f0-29f3-4946-9fa1-5949d8db8938" elementFormDefault="qualified">
    <xsd:import namespace="http://schemas.microsoft.com/office/2006/documentManagement/types"/>
    <xsd:import namespace="http://schemas.microsoft.com/office/infopath/2007/PartnerControls"/>
    <xsd:element name="_dlc_DocId" ma:index="12" nillable="true" ma:displayName="Værdi for dokument-id" ma:description="Værdien af det dokument-id, der er tildelt dette element." ma:indexed="true" ma:internalName="_dlc_DocId" ma:readOnly="true">
      <xsd:simpleType>
        <xsd:restriction base="dms:Text"/>
      </xsd:simpleType>
    </xsd:element>
    <xsd:element name="_dlc_DocIdUrl" ma:index="13"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customXml/itemProps2.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3.xml><?xml version="1.0" encoding="utf-8"?>
<ds:datastoreItem xmlns:ds="http://schemas.openxmlformats.org/officeDocument/2006/customXml" ds:itemID="{DC303B14-8FCE-4293-8271-91E0D56926B6}"/>
</file>

<file path=customXml/itemProps4.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cf85f6f0-29f3-4946-9fa1-5949d8db8938"/>
  </ds:schemaRefs>
</ds:datastoreItem>
</file>

<file path=customXml/itemProps5.xml><?xml version="1.0" encoding="utf-8"?>
<ds:datastoreItem xmlns:ds="http://schemas.openxmlformats.org/officeDocument/2006/customXml" ds:itemID="{72019569-780A-446E-9F6A-1B1537848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d5640-e6e5-4199-bacf-ff9ec6125cf3"/>
    <ds:schemaRef ds:uri="cf85f6f0-29f3-4946-9fa1-5949d8db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Dokument</Template>
  <TotalTime>1</TotalTime>
  <Pages>2</Pages>
  <Words>608</Words>
  <Characters>3709</Characters>
  <Application>Microsoft Office Word</Application>
  <DocSecurity>0</DocSecurity>
  <Lines>30</Lines>
  <Paragraphs>8</Paragraphs>
  <ScaleCrop>false</ScaleCrop>
  <Manager/>
  <Company/>
  <LinksUpToDate>false</LinksUpToDate>
  <CharactersWithSpaces>4309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2</cp:revision>
  <cp:lastPrinted>2025-03-12T12:02:00Z</cp:lastPrinted>
  <dcterms:created xsi:type="dcterms:W3CDTF">2026-09-28T06:21:00Z</dcterms:created>
  <dcterms:modified xsi:type="dcterms:W3CDTF">2026-09-28T06:21:00Z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_dlc_DocIdItemGuid">
    <vt:lpwstr>06779571-8e3e-47ba-976f-497aa86de81b</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