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85B5" w14:textId="303BEA4F" w:rsidR="00F240B6" w:rsidRDefault="001969ED" w:rsidP="001969ED">
      <w:pPr>
        <w:pStyle w:val="Overskrift1"/>
        <w:spacing w:line="276" w:lineRule="auto"/>
      </w:pPr>
      <w:r>
        <w:t>Forslag til udtalelse</w:t>
      </w:r>
    </w:p>
    <w:p w14:paraId="789A62A5" w14:textId="77777777" w:rsidR="00F240B6" w:rsidRDefault="00F240B6" w:rsidP="001969ED">
      <w:pPr>
        <w:spacing w:line="276" w:lineRule="auto"/>
      </w:pPr>
    </w:p>
    <w:p w14:paraId="0D599E41" w14:textId="77777777" w:rsidR="001969ED" w:rsidRPr="001969ED" w:rsidRDefault="001969ED" w:rsidP="001969ED">
      <w:pPr>
        <w:spacing w:line="276" w:lineRule="auto"/>
      </w:pPr>
      <w:r w:rsidRPr="001969ED">
        <w:rPr>
          <w:i/>
          <w:iCs/>
        </w:rPr>
        <w:t>Indsendes i word-format til mp@duf.dk senest lørdag 26. september 2026 kl. 12:00</w:t>
      </w:r>
    </w:p>
    <w:p w14:paraId="4218D9B6" w14:textId="77777777" w:rsidR="001969ED" w:rsidRPr="001969ED" w:rsidRDefault="001969ED" w:rsidP="001969ED">
      <w:pPr>
        <w:spacing w:line="276" w:lineRule="auto"/>
        <w:rPr>
          <w:i/>
          <w:iCs/>
        </w:rPr>
      </w:pPr>
      <w:r w:rsidRPr="001969ED">
        <w:rPr>
          <w:i/>
          <w:iCs/>
        </w:rPr>
        <w:t>DUF forbeholder sig ret til at læse korrektur på indstillingen.</w:t>
      </w:r>
    </w:p>
    <w:p w14:paraId="4E64FA80" w14:textId="77777777" w:rsidR="001969ED" w:rsidRPr="001969ED" w:rsidRDefault="001969ED" w:rsidP="001969ED">
      <w:pPr>
        <w:spacing w:line="276" w:lineRule="auto"/>
        <w:rPr>
          <w:i/>
          <w:iCs/>
        </w:rPr>
      </w:pPr>
    </w:p>
    <w:p w14:paraId="338D6AF3" w14:textId="3E5D28A3" w:rsidR="001969ED" w:rsidRDefault="001969ED" w:rsidP="001969ED">
      <w:pPr>
        <w:spacing w:line="276" w:lineRule="auto"/>
        <w:rPr>
          <w:b/>
          <w:bCs/>
        </w:rPr>
      </w:pPr>
      <w:r>
        <w:rPr>
          <w:b/>
          <w:bCs/>
        </w:rPr>
        <w:t>Udtalelse vedr.:</w:t>
      </w:r>
    </w:p>
    <w:p w14:paraId="12EAE31C" w14:textId="4780CEE1" w:rsidR="001969ED" w:rsidRDefault="001969ED" w:rsidP="001969ED">
      <w:pPr>
        <w:spacing w:line="276" w:lineRule="auto"/>
        <w:rPr>
          <w:b/>
          <w:bCs/>
        </w:rPr>
      </w:pPr>
      <w:r w:rsidRPr="001969ED">
        <w:rPr>
          <w:b/>
          <w:bCs/>
        </w:rPr>
        <w:t>Ytrings- og åndsfrihed i det danske foreningsliv</w:t>
      </w:r>
    </w:p>
    <w:p w14:paraId="30B8B891" w14:textId="77777777" w:rsidR="001969ED" w:rsidRPr="001969ED" w:rsidRDefault="001969ED" w:rsidP="001969ED">
      <w:pPr>
        <w:spacing w:line="276" w:lineRule="auto"/>
        <w:rPr>
          <w:b/>
          <w:bCs/>
        </w:rPr>
      </w:pPr>
    </w:p>
    <w:p w14:paraId="13839B65" w14:textId="41A97893" w:rsidR="001969ED" w:rsidRDefault="001969ED" w:rsidP="001969ED">
      <w:pPr>
        <w:spacing w:line="276" w:lineRule="auto"/>
      </w:pPr>
      <w:r w:rsidRPr="001969ED">
        <w:t>I DUF tror vi på</w:t>
      </w:r>
      <w:r>
        <w:t>,</w:t>
      </w:r>
      <w:r w:rsidRPr="001969ED">
        <w:t xml:space="preserve"> at demokrati skabes i samtalen – også når det kommer til tro. Fra barnsben lærer vi i skolen og i foreningslivet om værdien af at finde sin egen tro og respektere andres. I Danmark har vi både ret til at tro på noget, tro på ingenting og at tro på noget andet end vores nabo. Det gør sig gældende for religion, men det samme gælder for ideologiske holdninger og værdier. I nyere tid har vi været vidne til en drejning i samtalen, når det kommer til overbevisning og tro. Mange oplever, at det at tro på noget eller tilkendegive en politisk overbevisning bliver mødt af en berøringsangst. Det mener vi ikke</w:t>
      </w:r>
      <w:r>
        <w:t>,</w:t>
      </w:r>
      <w:r w:rsidRPr="001969ED">
        <w:t xml:space="preserve"> bør kendetegne danskerne.</w:t>
      </w:r>
    </w:p>
    <w:p w14:paraId="01BC934D" w14:textId="77777777" w:rsidR="001969ED" w:rsidRPr="001969ED" w:rsidRDefault="001969ED" w:rsidP="001969ED">
      <w:pPr>
        <w:spacing w:line="276" w:lineRule="auto"/>
      </w:pPr>
    </w:p>
    <w:p w14:paraId="3AED1F06" w14:textId="7ABAF43E" w:rsidR="001969ED" w:rsidRDefault="001969ED" w:rsidP="001969ED">
      <w:pPr>
        <w:spacing w:line="276" w:lineRule="auto"/>
      </w:pPr>
      <w:r w:rsidRPr="001969ED">
        <w:t>Har man været aktiv i en af DUF’s 7</w:t>
      </w:r>
      <w:r>
        <w:t>7</w:t>
      </w:r>
      <w:r w:rsidRPr="001969ED">
        <w:t xml:space="preserve"> medlemsorganisationer ved man, at mødet på tværs af forskellighed er noget af det allermest dannende for den enkelte og for fællesskabet. Det opleves i højeste grad i samarbejdet i DUF, hvor religiøse og ikke-religiøse organisationer sameksisterer i symbiose. Vi ser det blive udlevet hver dag; både i livslange venskaber og sågar i kærlighed mellem medlemmer af vidt forskellige ungdomsorganisationer.</w:t>
      </w:r>
    </w:p>
    <w:p w14:paraId="4EE11DD4" w14:textId="77777777" w:rsidR="001969ED" w:rsidRPr="001969ED" w:rsidRDefault="001969ED" w:rsidP="001969ED">
      <w:pPr>
        <w:spacing w:line="276" w:lineRule="auto"/>
      </w:pPr>
    </w:p>
    <w:p w14:paraId="35CBFEE6" w14:textId="77777777" w:rsidR="001969ED" w:rsidRDefault="001969ED" w:rsidP="001969ED">
      <w:pPr>
        <w:spacing w:line="276" w:lineRule="auto"/>
      </w:pPr>
      <w:r w:rsidRPr="001969ED">
        <w:t>Det er et demokratisk problem, når DUF’s medlemsorganisationer får forbud mod at spise frokost sammen i kantinen, og at DUF’s medlemsorganisationer bliver bedt om at blive væk fra det lokale gymnasium. På samme måde oplever vi flere eksempler på kommuner, der har forsøgt at give afslag på folkeoplysningsmidler, når der var tale om religiøse aktiviteter – noget der går imod folkeoplysningsloven.</w:t>
      </w:r>
    </w:p>
    <w:p w14:paraId="58A52719" w14:textId="77777777" w:rsidR="001969ED" w:rsidRPr="001969ED" w:rsidRDefault="001969ED" w:rsidP="001969ED">
      <w:pPr>
        <w:spacing w:line="276" w:lineRule="auto"/>
      </w:pPr>
    </w:p>
    <w:p w14:paraId="6DFE8F99" w14:textId="77777777" w:rsidR="001969ED" w:rsidRPr="001969ED" w:rsidRDefault="001969ED" w:rsidP="001969ED">
      <w:pPr>
        <w:spacing w:line="276" w:lineRule="auto"/>
      </w:pPr>
      <w:r w:rsidRPr="001969ED">
        <w:t>I en tid med stadig flere antidemokratiske kræfter og et ønske om åndelig oprustning ser vi det derfor som helt afgørende, at vores foreningstradition styrkes og gives videre til kommende generationer.</w:t>
      </w:r>
    </w:p>
    <w:p w14:paraId="59D7DCD0" w14:textId="77777777" w:rsidR="001969ED" w:rsidRPr="001969ED" w:rsidRDefault="001969ED" w:rsidP="001969ED">
      <w:pPr>
        <w:spacing w:line="276" w:lineRule="auto"/>
      </w:pPr>
    </w:p>
    <w:p w14:paraId="493EF7B2" w14:textId="77777777" w:rsidR="001969ED" w:rsidRPr="001969ED" w:rsidRDefault="001969ED" w:rsidP="001969ED">
      <w:pPr>
        <w:spacing w:line="276" w:lineRule="auto"/>
      </w:pPr>
      <w:r w:rsidRPr="001969ED">
        <w:t>Derfor mener DUF at:</w:t>
      </w:r>
    </w:p>
    <w:p w14:paraId="0FB1433B" w14:textId="77777777" w:rsidR="001969ED" w:rsidRPr="001969ED" w:rsidRDefault="001969ED" w:rsidP="001969ED">
      <w:pPr>
        <w:numPr>
          <w:ilvl w:val="0"/>
          <w:numId w:val="6"/>
        </w:numPr>
        <w:spacing w:line="276" w:lineRule="auto"/>
      </w:pPr>
      <w:r w:rsidRPr="001969ED">
        <w:t>Ytringsfrihed, foreningsfrihed og åndsfrihed er grundlæggende demokratiske værdier, som vi bør værne om.</w:t>
      </w:r>
    </w:p>
    <w:p w14:paraId="1E6CE090" w14:textId="77777777" w:rsidR="001969ED" w:rsidRPr="001969ED" w:rsidRDefault="001969ED" w:rsidP="001969ED">
      <w:pPr>
        <w:numPr>
          <w:ilvl w:val="0"/>
          <w:numId w:val="6"/>
        </w:numPr>
        <w:spacing w:line="276" w:lineRule="auto"/>
      </w:pPr>
      <w:r w:rsidRPr="001969ED">
        <w:t>Vores grundlovssikrede ret til at tro på og mene hvad man vil skal beskyttes, så længe det kan eksistere indenfor gældende dansk lovgivning.</w:t>
      </w:r>
    </w:p>
    <w:p w14:paraId="51EFBBA5" w14:textId="77777777" w:rsidR="001969ED" w:rsidRPr="001969ED" w:rsidRDefault="001969ED" w:rsidP="001969ED">
      <w:pPr>
        <w:numPr>
          <w:ilvl w:val="0"/>
          <w:numId w:val="6"/>
        </w:numPr>
        <w:spacing w:line="276" w:lineRule="auto"/>
      </w:pPr>
      <w:r w:rsidRPr="001969ED">
        <w:t>Kommunale tilsyn bør udføres med respekt for gældende regler for folkeoplysende foreninger, også ved religiøse aktiviteter.</w:t>
      </w:r>
    </w:p>
    <w:p w14:paraId="74FE7FC8" w14:textId="77777777" w:rsidR="001969ED" w:rsidRPr="001969ED" w:rsidRDefault="001969ED" w:rsidP="001969ED">
      <w:pPr>
        <w:numPr>
          <w:ilvl w:val="0"/>
          <w:numId w:val="6"/>
        </w:numPr>
        <w:spacing w:line="276" w:lineRule="auto"/>
      </w:pPr>
      <w:r w:rsidRPr="001969ED">
        <w:t>Uddannelsesinstitutioner i større grad bør invitere demokratisk organiserede foreninger indenfor for at oplyse børn og unge.</w:t>
      </w:r>
    </w:p>
    <w:p w14:paraId="62790980" w14:textId="77777777" w:rsidR="001969ED" w:rsidRPr="001969ED" w:rsidRDefault="001969ED" w:rsidP="001969ED">
      <w:pPr>
        <w:spacing w:line="276" w:lineRule="auto"/>
      </w:pPr>
    </w:p>
    <w:p w14:paraId="586E586D" w14:textId="77777777" w:rsidR="001969ED" w:rsidRPr="001969ED" w:rsidRDefault="001969ED" w:rsidP="001969ED">
      <w:pPr>
        <w:spacing w:line="276" w:lineRule="auto"/>
        <w:rPr>
          <w:b/>
          <w:bCs/>
        </w:rPr>
      </w:pPr>
      <w:r w:rsidRPr="001969ED">
        <w:rPr>
          <w:b/>
          <w:bCs/>
        </w:rPr>
        <w:t>Forslag til motivation:</w:t>
      </w:r>
    </w:p>
    <w:p w14:paraId="1C434124" w14:textId="7138D938" w:rsidR="001969ED" w:rsidRPr="001969ED" w:rsidRDefault="001969ED" w:rsidP="001969ED">
      <w:pPr>
        <w:spacing w:line="276" w:lineRule="auto"/>
      </w:pPr>
      <w:r w:rsidRPr="001969ED">
        <w:t>I Danmark kan vi være stolte af at have friheden til at tro og mene hvad vi vil – og til at sige det højt. Det er noget vi har kæmpet for retten til, og vi må ikke tage det som en selvfølge</w:t>
      </w:r>
      <w:r>
        <w:t>,</w:t>
      </w:r>
      <w:r w:rsidRPr="001969ED">
        <w:t xml:space="preserve"> at vores åndsfrihed og ytringsfrihed bevares. </w:t>
      </w:r>
    </w:p>
    <w:p w14:paraId="5B26B900" w14:textId="77777777" w:rsidR="001969ED" w:rsidRPr="001969ED" w:rsidRDefault="001969ED" w:rsidP="001969ED">
      <w:pPr>
        <w:spacing w:line="276" w:lineRule="auto"/>
      </w:pPr>
    </w:p>
    <w:p w14:paraId="7794144E" w14:textId="619C985E" w:rsidR="001969ED" w:rsidRPr="001969ED" w:rsidRDefault="001969ED" w:rsidP="001969ED">
      <w:pPr>
        <w:spacing w:line="276" w:lineRule="auto"/>
      </w:pPr>
      <w:r w:rsidRPr="001969ED">
        <w:t>Åndsfrihed og ytringsfrihed er en afgørende del af grundlaget for vores foreningsliv. I mødet mellem mennesker på tværs af tro, overbevisning, kultur og baggrund</w:t>
      </w:r>
      <w:r>
        <w:t>,</w:t>
      </w:r>
      <w:r w:rsidRPr="001969ED">
        <w:t xml:space="preserve"> praktiserer vi åndsfrihed i foreningslivet. Ytringsfriheden sikrer</w:t>
      </w:r>
      <w:r>
        <w:t>,</w:t>
      </w:r>
      <w:r w:rsidRPr="001969ED">
        <w:t xml:space="preserve"> at vi kan og tør tale frit om vores uenigheder. I mødet med anderledes perspektiver end vores egne bliver vi klogere, også på os selv. Sådan fungerer foreningslivet i dag, og sådan skal det blive ved med at være – ellers lukkes døren for den samtale, der bidrager til et stærkt dansk demokrati.</w:t>
      </w:r>
    </w:p>
    <w:p w14:paraId="06DBF657" w14:textId="77777777" w:rsidR="001969ED" w:rsidRPr="001969ED" w:rsidRDefault="001969ED" w:rsidP="001969ED">
      <w:pPr>
        <w:spacing w:line="276" w:lineRule="auto"/>
      </w:pPr>
    </w:p>
    <w:p w14:paraId="3F8620C7" w14:textId="1C11018A" w:rsidR="001969ED" w:rsidRPr="001969ED" w:rsidRDefault="001969ED" w:rsidP="001969ED">
      <w:pPr>
        <w:spacing w:line="276" w:lineRule="auto"/>
      </w:pPr>
      <w:r w:rsidRPr="001969ED">
        <w:t>Antidemokratiske bevægelser udgør en stadig større trussel imod vores samfund</w:t>
      </w:r>
      <w:r>
        <w:t>,</w:t>
      </w:r>
      <w:r w:rsidRPr="001969ED">
        <w:t xml:space="preserve"> der baseres på tillid, åbenhed og ligestilling mellem kønnene – og hverken religions- eller åndsfrihed må bruges som forsvar for dette. Desværre oplever vi som værdibaserede, demokratiske børne- og ungdomsorganisationer en mistænkeliggørelse og berøringsangst omkring vores aktiviteter. Vi mener</w:t>
      </w:r>
      <w:r>
        <w:t>,</w:t>
      </w:r>
      <w:r w:rsidRPr="001969ED">
        <w:t xml:space="preserve"> det er misforstået og direkte skadeligt for vores fælles kamp for plads til forskellighed, åbenhed og foreningsdeltagelse, der bør kendetegne vores samfund.</w:t>
      </w:r>
    </w:p>
    <w:p w14:paraId="17A43C7A" w14:textId="77777777" w:rsidR="001969ED" w:rsidRPr="001969ED" w:rsidRDefault="001969ED" w:rsidP="001969ED">
      <w:pPr>
        <w:spacing w:line="276" w:lineRule="auto"/>
        <w:rPr>
          <w:b/>
          <w:bCs/>
        </w:rPr>
      </w:pPr>
    </w:p>
    <w:p w14:paraId="12B0C10E" w14:textId="77777777" w:rsidR="001969ED" w:rsidRPr="001969ED" w:rsidRDefault="001969ED" w:rsidP="001969ED">
      <w:pPr>
        <w:spacing w:line="276" w:lineRule="auto"/>
      </w:pPr>
      <w:r w:rsidRPr="001969ED">
        <w:rPr>
          <w:b/>
          <w:bCs/>
        </w:rPr>
        <w:t>Forslagsstiller(e):</w:t>
      </w:r>
    </w:p>
    <w:p w14:paraId="21EAFA6C" w14:textId="5374DD41" w:rsidR="001969ED" w:rsidRPr="001969ED" w:rsidRDefault="001969ED" w:rsidP="001969ED">
      <w:pPr>
        <w:spacing w:line="276" w:lineRule="auto"/>
      </w:pPr>
      <w:r w:rsidRPr="001969ED">
        <w:rPr>
          <w:i/>
          <w:iCs/>
        </w:rPr>
        <w:t xml:space="preserve">Frivilligt Drenge- og Pige Forbund, KFUM-KFUK i Danmark, Det Danske Spejderkorps, DUI Leg &amp; Virke, Danske Baptisters Spejderkorps, KFUM-spejderne i Danmark, De Grønne Pigespejdere, Baptisternes Børne- &amp; Ungdomsforbund, Ung Mosaik, Kristeligt Forbund for Studerende, Børne- og </w:t>
      </w:r>
      <w:proofErr w:type="spellStart"/>
      <w:r w:rsidRPr="001969ED">
        <w:rPr>
          <w:i/>
          <w:iCs/>
        </w:rPr>
        <w:t>UngdomsOase</w:t>
      </w:r>
      <w:proofErr w:type="spellEnd"/>
      <w:r w:rsidRPr="001969ED">
        <w:rPr>
          <w:i/>
          <w:iCs/>
        </w:rPr>
        <w:t>, Danmarks Folkekirkelige Søndagsskoler, Iunge, Luthers Missionsk Børn og Unge, Frelsens Hærs børne- og ungdomsarbejde, Landsforeningen for Kristne Ungdomsforeninger</w:t>
      </w:r>
      <w:r>
        <w:rPr>
          <w:i/>
          <w:iCs/>
        </w:rPr>
        <w:t>.</w:t>
      </w:r>
    </w:p>
    <w:p w14:paraId="6A25BC82" w14:textId="77777777" w:rsidR="001969ED" w:rsidRDefault="001969ED" w:rsidP="001969ED">
      <w:pPr>
        <w:spacing w:line="276" w:lineRule="auto"/>
      </w:pPr>
    </w:p>
    <w:p w14:paraId="09DACC1B" w14:textId="3EC69D3C" w:rsidR="00251EF7" w:rsidRPr="00F240B6" w:rsidRDefault="00251EF7" w:rsidP="001969ED">
      <w:pPr>
        <w:pStyle w:val="Overskrift2"/>
        <w:spacing w:line="276" w:lineRule="auto"/>
      </w:pPr>
    </w:p>
    <w:sectPr w:rsidR="00251EF7" w:rsidRPr="00F240B6" w:rsidSect="006144C0">
      <w:headerReference w:type="default" r:id="rId12"/>
      <w:footerReference w:type="default" r:id="rId13"/>
      <w:headerReference w:type="first" r:id="rId14"/>
      <w:footerReference w:type="first" r:id="rId15"/>
      <w:pgSz w:w="11906" w:h="16838" w:code="9"/>
      <w:pgMar w:top="1701" w:right="1134" w:bottom="1701"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77D6" w14:textId="77777777" w:rsidR="00CA7334" w:rsidRDefault="00CA7334">
      <w:r>
        <w:separator/>
      </w:r>
    </w:p>
  </w:endnote>
  <w:endnote w:type="continuationSeparator" w:id="0">
    <w:p w14:paraId="415E522D" w14:textId="77777777" w:rsidR="00CA7334" w:rsidRDefault="00CA7334">
      <w:r>
        <w:continuationSeparator/>
      </w:r>
    </w:p>
  </w:endnote>
  <w:endnote w:type="continuationNotice" w:id="1">
    <w:p w14:paraId="7DB0D93A" w14:textId="77777777" w:rsidR="00CA7334" w:rsidRDefault="00CA73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ctral-Regular">
    <w:altName w:val="Cambria"/>
    <w:charset w:val="4D"/>
    <w:family w:val="roman"/>
    <w:pitch w:val="variable"/>
    <w:sig w:usb0="E000007F" w:usb1="4000E43B" w:usb2="00000000" w:usb3="00000000" w:csb0="00000193"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AB3A"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0D009E4D" w14:textId="77777777" w:rsidR="2C5D6425" w:rsidRDefault="2C5D6425" w:rsidP="2856C26A">
    <w:pPr>
      <w:pStyle w:val="Sidefod"/>
      <w:ind w:left="7920"/>
    </w:pPr>
  </w:p>
  <w:p w14:paraId="6BC5955C"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AEFF"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6E063876" w14:textId="77777777" w:rsidR="006144C0" w:rsidRDefault="006144C0">
    <w:pPr>
      <w:pStyle w:val="Sidefod"/>
    </w:pPr>
  </w:p>
  <w:p w14:paraId="7FB1002C"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8F3CB" w14:textId="77777777" w:rsidR="00CA7334" w:rsidRDefault="00CA7334">
      <w:r>
        <w:separator/>
      </w:r>
    </w:p>
  </w:footnote>
  <w:footnote w:type="continuationSeparator" w:id="0">
    <w:p w14:paraId="664654C3" w14:textId="77777777" w:rsidR="00CA7334" w:rsidRDefault="00CA7334">
      <w:r>
        <w:continuationSeparator/>
      </w:r>
    </w:p>
  </w:footnote>
  <w:footnote w:type="continuationNotice" w:id="1">
    <w:p w14:paraId="225F28F2" w14:textId="77777777" w:rsidR="00CA7334" w:rsidRDefault="00CA73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9E99" w14:textId="77777777" w:rsidR="2C5D6425" w:rsidRDefault="2C5D6425" w:rsidP="498058F6"/>
  <w:p w14:paraId="14742050" w14:textId="77777777" w:rsidR="2856C26A" w:rsidRDefault="2856C26A" w:rsidP="2856C26A">
    <w:pPr>
      <w:pStyle w:val="Sidehoved"/>
    </w:pPr>
  </w:p>
  <w:p w14:paraId="4608508A"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5E0"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75DE3"/>
    <w:multiLevelType w:val="multilevel"/>
    <w:tmpl w:val="4118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924417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9ED"/>
    <w:rsid w:val="00006872"/>
    <w:rsid w:val="00015F10"/>
    <w:rsid w:val="00032C78"/>
    <w:rsid w:val="000467EB"/>
    <w:rsid w:val="00055523"/>
    <w:rsid w:val="000610E9"/>
    <w:rsid w:val="0006317B"/>
    <w:rsid w:val="00086E85"/>
    <w:rsid w:val="000A256C"/>
    <w:rsid w:val="000E55D0"/>
    <w:rsid w:val="00134CE4"/>
    <w:rsid w:val="00136122"/>
    <w:rsid w:val="00170476"/>
    <w:rsid w:val="001969ED"/>
    <w:rsid w:val="001A0DA6"/>
    <w:rsid w:val="001A67D9"/>
    <w:rsid w:val="001B183A"/>
    <w:rsid w:val="001B411C"/>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A7334"/>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B64D20"/>
  <w15:chartTrackingRefBased/>
  <w15:docId w15:val="{25723BD7-0D7E-4B5B-925D-B6D23ACC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969ED"/>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header" Target="header2.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9868E-7515-4D7C-AFF7-BCCF1A9FA52D}"/>
</file>

<file path=customXml/itemProps2.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3.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4.xml><?xml version="1.0" encoding="utf-8"?>
<ds:datastoreItem xmlns:ds="http://schemas.openxmlformats.org/officeDocument/2006/customXml" ds:itemID="{36009B7F-281C-4EE3-9FA4-B6B74BEB3B1E}">
  <ds:schemaRefs>
    <ds:schemaRef ds:uri="http://schemas.microsoft.com/sharepoint/events"/>
  </ds:schemaRefs>
</ds:datastoreItem>
</file>

<file path=customXml/itemProps5.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docProps/app.xml><?xml version="1.0" encoding="utf-8"?>
<Properties xmlns="http://schemas.openxmlformats.org/officeDocument/2006/extended-properties" xmlns:vt="http://schemas.openxmlformats.org/officeDocument/2006/docPropsVTypes">
  <Template>Dokument</Template>
  <TotalTime>8</TotalTime>
  <Pages>2</Pages>
  <Words>598</Words>
  <Characters>3650</Characters>
  <Application>Microsoft Office Word</Application>
  <DocSecurity>0</DocSecurity>
  <Lines>30</Lines>
  <Paragraphs>8</Paragraphs>
  <ScaleCrop>false</ScaleCrop>
  <Manager/>
  <Company/>
  <LinksUpToDate>false</LinksUpToDate>
  <CharactersWithSpaces>4240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1</cp:revision>
  <cp:lastPrinted>2025-03-12T12:02:00Z</cp:lastPrinted>
  <dcterms:created xsi:type="dcterms:W3CDTF">2026-09-28T06:37:00Z</dcterms:created>
  <dcterms:modified xsi:type="dcterms:W3CDTF">2026-09-28T06:45:00Z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